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cc28d263ac8b4a39"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tblpXSpec="center" w:tblpY="7741"/>
        <w:tblOverlap w:val="never"/>
        <w:tblW w:w="4189" w:type="pct"/>
        <w:tblCellMar>
          <w:left w:w="70" w:type="dxa"/>
          <w:right w:w="70" w:type="dxa"/>
        </w:tblCellMar>
        <w:tblLook w:val="0000" w:firstRow="0" w:lastRow="0" w:firstColumn="0" w:lastColumn="0" w:noHBand="0" w:noVBand="0"/>
      </w:tblPr>
      <w:tblGrid>
        <w:gridCol w:w="5628"/>
      </w:tblGrid>
      <w:tr w:rsidR="005E3E94" w:rsidTr="00B756C9">
        <w:trPr>
          <w:trHeight w:hRule="exact" w:val="1985"/>
        </w:trPr>
        <w:tc>
          <w:tcPr>
            <w:tcW w:w="4678" w:type="dxa"/>
          </w:tcPr>
          <w:p w:rsidR="005E3E94" w:rsidRPr="00B8029F" w:rsidRDefault="00F15157" w:rsidP="00485973">
            <w:pPr>
              <w:pStyle w:val="Tittel"/>
              <w:spacing w:line="288" w:lineRule="auto"/>
              <w:rPr>
                <w:sz w:val="36"/>
                <w:szCs w:val="36"/>
              </w:rPr>
            </w:pPr>
            <w:r>
              <w:rPr>
                <w:sz w:val="36"/>
                <w:szCs w:val="36"/>
              </w:rPr>
              <w:t>Velkommen!</w:t>
            </w:r>
          </w:p>
          <w:p w:rsidR="005E3E94" w:rsidRPr="005E3E94" w:rsidRDefault="005E3E94" w:rsidP="00B8029F">
            <w:pPr>
              <w:pStyle w:val="Tittel"/>
              <w:spacing w:line="288" w:lineRule="auto"/>
            </w:pPr>
            <w:r w:rsidRPr="00B8029F">
              <w:rPr>
                <w:sz w:val="36"/>
                <w:szCs w:val="36"/>
              </w:rPr>
              <w:t xml:space="preserve">Nå er det din tur til å bli konfirmant i </w:t>
            </w:r>
            <w:sdt>
              <w:sdtPr>
                <w:rPr>
                  <w:sz w:val="36"/>
                  <w:szCs w:val="36"/>
                </w:rPr>
                <w:alias w:val="Navn kirke"/>
                <w:tag w:val="Navn kirke"/>
                <w:id w:val="-1053388441"/>
                <w:placeholder>
                  <w:docPart w:val="159A4F6374F94C18B6C3470A93D7A0B4"/>
                </w:placeholder>
                <w:dataBinding w:xpath="/root[1]/kirke[1]" w:storeItemID="{58E34460-0E7E-4D58-A273-A28DA04E93EE}"/>
                <w:text w:multiLine="1"/>
              </w:sdtPr>
              <w:sdtEndPr/>
              <w:sdtContent>
                <w:r w:rsidR="00D44BB9">
                  <w:rPr>
                    <w:sz w:val="36"/>
                    <w:szCs w:val="36"/>
                  </w:rPr>
                  <w:t xml:space="preserve">Vestre Aker kirke og </w:t>
                </w:r>
                <w:r w:rsidR="00B8029F" w:rsidRPr="00B8029F">
                  <w:rPr>
                    <w:sz w:val="36"/>
                    <w:szCs w:val="36"/>
                  </w:rPr>
                  <w:t>Bakkehaugen kirke</w:t>
                </w:r>
              </w:sdtContent>
            </w:sdt>
          </w:p>
        </w:tc>
      </w:tr>
    </w:tbl>
    <w:p w:rsidR="0099682D" w:rsidRDefault="0099682D" w:rsidP="00780FD4">
      <w:pPr>
        <w:pStyle w:val="Overskrift1"/>
      </w:pPr>
    </w:p>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 w:rsidR="0099682D" w:rsidRPr="0099682D" w:rsidRDefault="0099682D" w:rsidP="0099682D">
      <w:pPr>
        <w:tabs>
          <w:tab w:val="left" w:pos="2610"/>
        </w:tabs>
      </w:pPr>
      <w:r>
        <w:tab/>
      </w:r>
    </w:p>
    <w:p w:rsidR="003B3C11" w:rsidRPr="007228B0" w:rsidRDefault="00B37875" w:rsidP="00780FD4">
      <w:pPr>
        <w:pStyle w:val="Overskrift1"/>
      </w:pPr>
      <w:r w:rsidRPr="0099682D">
        <w:br w:type="page"/>
      </w:r>
      <w:r w:rsidR="003B3C11">
        <w:lastRenderedPageBreak/>
        <w:t>En viktig tid</w:t>
      </w:r>
      <w:r w:rsidR="003B3C11">
        <w:br/>
        <w:t>– et viktig valg!</w:t>
      </w:r>
    </w:p>
    <w:p w:rsidR="003B3C11" w:rsidRPr="005C4D54" w:rsidRDefault="003B3C11" w:rsidP="003B3C11">
      <w:pPr>
        <w:pStyle w:val="Overskrift2"/>
      </w:pPr>
      <w:r w:rsidRPr="005C4D54">
        <w:t xml:space="preserve">Du er bare et </w:t>
      </w:r>
      <w:r w:rsidR="00B8029F" w:rsidRPr="005C4D54">
        <w:t xml:space="preserve">drøyt </w:t>
      </w:r>
      <w:r w:rsidRPr="005C4D54">
        <w:t xml:space="preserve">år unna en høytidelig dag i livet ditt. </w:t>
      </w:r>
      <w:r w:rsidRPr="005C4D54">
        <w:br/>
        <w:t>Velkommen som konfirmant i</w:t>
      </w:r>
      <w:r w:rsidR="00B9081F" w:rsidRPr="005C4D54">
        <w:t xml:space="preserve"> </w:t>
      </w:r>
      <w:r w:rsidR="00B8029F" w:rsidRPr="005C4D54">
        <w:t>Bakkehaugen, Majorstuen og Vestre Aker menighet!</w:t>
      </w:r>
    </w:p>
    <w:p w:rsidR="003B3C11" w:rsidRPr="005C4D54" w:rsidRDefault="003B3C11" w:rsidP="003B3C11">
      <w:pPr>
        <w:rPr>
          <w:sz w:val="28"/>
          <w:szCs w:val="28"/>
        </w:rPr>
      </w:pPr>
    </w:p>
    <w:p w:rsidR="003B3C11" w:rsidRPr="005C4D54" w:rsidRDefault="003B3C11" w:rsidP="003B3C11">
      <w:pPr>
        <w:jc w:val="center"/>
        <w:rPr>
          <w:sz w:val="28"/>
          <w:szCs w:val="28"/>
        </w:rPr>
      </w:pPr>
      <w:r w:rsidRPr="005C4D54">
        <w:rPr>
          <w:sz w:val="28"/>
          <w:szCs w:val="28"/>
        </w:rPr>
        <w:t xml:space="preserve">Konfirmanttiden er en tid for å tenke nye tanker, få nye opplevelser og kanskje få nye venner! Temaer vi skal utforske sammen er: Hvor kommer jeg fra? Hva skal jeg bruke livet til? Finnes Gud? </w:t>
      </w:r>
      <w:r w:rsidR="00F15157">
        <w:rPr>
          <w:sz w:val="28"/>
          <w:szCs w:val="28"/>
        </w:rPr>
        <w:t xml:space="preserve">Hvordan kan vi forstå Bibelen? </w:t>
      </w:r>
      <w:r w:rsidR="00F65741">
        <w:rPr>
          <w:sz w:val="28"/>
          <w:szCs w:val="28"/>
        </w:rPr>
        <w:t>Etikk</w:t>
      </w:r>
      <w:r w:rsidRPr="005C4D54">
        <w:rPr>
          <w:sz w:val="28"/>
          <w:szCs w:val="28"/>
        </w:rPr>
        <w:t xml:space="preserve"> og</w:t>
      </w:r>
      <w:r w:rsidR="00B8029F" w:rsidRPr="005C4D54">
        <w:rPr>
          <w:sz w:val="28"/>
          <w:szCs w:val="28"/>
        </w:rPr>
        <w:t xml:space="preserve"> menneskeverd. Sorg og glede. Press</w:t>
      </w:r>
      <w:r w:rsidR="00F65741">
        <w:rPr>
          <w:sz w:val="28"/>
          <w:szCs w:val="28"/>
        </w:rPr>
        <w:t xml:space="preserve"> og mobbing. Vennskap</w:t>
      </w:r>
      <w:r w:rsidR="004A2F28">
        <w:rPr>
          <w:sz w:val="28"/>
          <w:szCs w:val="28"/>
        </w:rPr>
        <w:t xml:space="preserve"> og </w:t>
      </w:r>
      <w:proofErr w:type="gramStart"/>
      <w:r w:rsidR="00F65741">
        <w:rPr>
          <w:sz w:val="28"/>
          <w:szCs w:val="28"/>
        </w:rPr>
        <w:t>relasjoner</w:t>
      </w:r>
      <w:r w:rsidR="00DC23CE">
        <w:rPr>
          <w:sz w:val="28"/>
          <w:szCs w:val="28"/>
        </w:rPr>
        <w:t xml:space="preserve"> </w:t>
      </w:r>
      <w:r w:rsidRPr="005C4D54">
        <w:rPr>
          <w:sz w:val="28"/>
          <w:szCs w:val="28"/>
        </w:rPr>
        <w:t>.</w:t>
      </w:r>
      <w:proofErr w:type="gramEnd"/>
      <w:r w:rsidRPr="005C4D54">
        <w:rPr>
          <w:sz w:val="28"/>
          <w:szCs w:val="28"/>
        </w:rPr>
        <w:t xml:space="preserve"> Miljø og rettferdighet. Hvordan kan jeg bety noe for andre? Hvem er Jesus?</w:t>
      </w:r>
    </w:p>
    <w:p w:rsidR="003B3C11" w:rsidRPr="005C4D54" w:rsidRDefault="003B3C11" w:rsidP="003B3C11">
      <w:pPr>
        <w:jc w:val="center"/>
        <w:rPr>
          <w:sz w:val="28"/>
          <w:szCs w:val="28"/>
        </w:rPr>
      </w:pPr>
    </w:p>
    <w:p w:rsidR="003B3C11" w:rsidRPr="005C4D54" w:rsidRDefault="003B3C11" w:rsidP="003B3C11">
      <w:pPr>
        <w:rPr>
          <w:sz w:val="28"/>
          <w:szCs w:val="28"/>
        </w:rPr>
      </w:pPr>
      <w:r w:rsidRPr="005C4D54">
        <w:rPr>
          <w:sz w:val="28"/>
          <w:szCs w:val="28"/>
        </w:rPr>
        <w:t>I konfirmanttiden er det tid og rom for å tenke og stille spørsmål.</w:t>
      </w:r>
      <w:r w:rsidR="005C4D54">
        <w:rPr>
          <w:sz w:val="28"/>
          <w:szCs w:val="28"/>
        </w:rPr>
        <w:t xml:space="preserve"> </w:t>
      </w:r>
      <w:r w:rsidRPr="005C4D54">
        <w:rPr>
          <w:sz w:val="28"/>
          <w:szCs w:val="28"/>
        </w:rPr>
        <w:t xml:space="preserve">En tid for å </w:t>
      </w:r>
      <w:r w:rsidR="00F15157">
        <w:rPr>
          <w:sz w:val="28"/>
          <w:szCs w:val="28"/>
        </w:rPr>
        <w:t xml:space="preserve">få nye erfaringer og </w:t>
      </w:r>
      <w:r w:rsidRPr="005C4D54">
        <w:rPr>
          <w:sz w:val="28"/>
          <w:szCs w:val="28"/>
        </w:rPr>
        <w:t>lære mer om Gud, deg selv og om andre mennesker.</w:t>
      </w:r>
    </w:p>
    <w:p w:rsidR="00B9081F" w:rsidRPr="005C4D54" w:rsidRDefault="00B9081F" w:rsidP="003B3C11">
      <w:pPr>
        <w:rPr>
          <w:sz w:val="28"/>
          <w:szCs w:val="28"/>
        </w:rPr>
      </w:pPr>
    </w:p>
    <w:p w:rsidR="003B3C11" w:rsidRPr="005C4D54" w:rsidRDefault="003B3C11" w:rsidP="00B9081F">
      <w:pPr>
        <w:pStyle w:val="Overskrift3"/>
        <w:rPr>
          <w:sz w:val="28"/>
          <w:szCs w:val="28"/>
        </w:rPr>
      </w:pPr>
      <w:bookmarkStart w:id="0" w:name="_GoBack"/>
      <w:r w:rsidRPr="005C4D54">
        <w:rPr>
          <w:sz w:val="28"/>
          <w:szCs w:val="28"/>
        </w:rPr>
        <w:t>Hva er konfirmasjon?</w:t>
      </w:r>
    </w:p>
    <w:p w:rsidR="005C4D54" w:rsidRDefault="003B3C11" w:rsidP="005C4D54">
      <w:pPr>
        <w:rPr>
          <w:sz w:val="28"/>
          <w:szCs w:val="28"/>
        </w:rPr>
      </w:pPr>
      <w:r w:rsidRPr="005C4D54">
        <w:rPr>
          <w:sz w:val="28"/>
          <w:szCs w:val="28"/>
        </w:rPr>
        <w:t>Ordet konfirmasjon kan bety både «å bekrefte» og «å gjøre sterk». Konfirmasjonshandlingen er en forbønnshandling hvor vi ber Gud om å velsigne og å styrke hver enkelt konfirmant. Det forutsettes ikke noen bekjennelse fra konfirmantens side. Det viktigste med konfirmanttiden er å bli bedre kjent med den kristne tro, der Gud sier ja til oss og vil være en del av våre liv.</w:t>
      </w:r>
    </w:p>
    <w:bookmarkEnd w:id="0"/>
    <w:p w:rsidR="005C4D54" w:rsidRPr="005C4D54" w:rsidRDefault="005C4D54" w:rsidP="005C4D54">
      <w:pPr>
        <w:rPr>
          <w:sz w:val="28"/>
          <w:szCs w:val="28"/>
        </w:rPr>
      </w:pPr>
      <w:r w:rsidRPr="005C4D54">
        <w:rPr>
          <w:b/>
          <w:sz w:val="28"/>
          <w:szCs w:val="28"/>
        </w:rPr>
        <w:lastRenderedPageBreak/>
        <w:t>Om konfirmantprogrammet vårt</w:t>
      </w:r>
    </w:p>
    <w:p w:rsidR="00DC23CE" w:rsidRPr="005C4D54" w:rsidRDefault="005C4D54" w:rsidP="005C4D54">
      <w:pPr>
        <w:rPr>
          <w:sz w:val="28"/>
          <w:szCs w:val="28"/>
        </w:rPr>
      </w:pPr>
      <w:r w:rsidRPr="005C4D54">
        <w:rPr>
          <w:sz w:val="28"/>
          <w:szCs w:val="28"/>
        </w:rPr>
        <w:t>I Bakkehaugen, Majorstuen og Vestre Aker menighet pleier vi å være en fin gjeng konfirmanter på mellom 45 – 70 til sammen. Konfirmantåret starter opp i oktober 2018 med en overnattingstur og avsluttes med konfirmantleir i pinsehelgen i juni, før selve konfirmasjons</w:t>
      </w:r>
      <w:r w:rsidR="00DC23CE">
        <w:rPr>
          <w:sz w:val="28"/>
          <w:szCs w:val="28"/>
        </w:rPr>
        <w:t xml:space="preserve">dagene er i helgen 31.8 og 1.9 2019. </w:t>
      </w:r>
    </w:p>
    <w:p w:rsidR="005C4D54" w:rsidRPr="00DC23CE" w:rsidRDefault="005C4D54" w:rsidP="005C4D54">
      <w:pPr>
        <w:rPr>
          <w:sz w:val="16"/>
          <w:szCs w:val="16"/>
        </w:rPr>
      </w:pPr>
    </w:p>
    <w:p w:rsidR="005C4D54" w:rsidRPr="005C4D54" w:rsidRDefault="005C4D54" w:rsidP="005C4D54">
      <w:pPr>
        <w:rPr>
          <w:sz w:val="28"/>
          <w:szCs w:val="28"/>
        </w:rPr>
      </w:pPr>
      <w:r w:rsidRPr="005C4D54">
        <w:rPr>
          <w:sz w:val="28"/>
          <w:szCs w:val="28"/>
        </w:rPr>
        <w:t>I tillegg til tu</w:t>
      </w:r>
      <w:r w:rsidR="00DC23CE">
        <w:rPr>
          <w:sz w:val="28"/>
          <w:szCs w:val="28"/>
        </w:rPr>
        <w:t xml:space="preserve">rene er konfirmantprogrammet </w:t>
      </w:r>
      <w:r w:rsidRPr="005C4D54">
        <w:rPr>
          <w:sz w:val="28"/>
          <w:szCs w:val="28"/>
        </w:rPr>
        <w:t xml:space="preserve">en blanding av tirsdagssamlinger, gudstjenester og enkelte helgesamlinger på fredagskvelder eller lørdager. Vi håper på å bli godt kjent og ha en interessant, lærerik og morsom tid sammen. </w:t>
      </w:r>
    </w:p>
    <w:p w:rsidR="005C4D54" w:rsidRPr="00DC23CE" w:rsidRDefault="005C4D54" w:rsidP="005C4D54">
      <w:pPr>
        <w:rPr>
          <w:sz w:val="16"/>
          <w:szCs w:val="16"/>
        </w:rPr>
      </w:pPr>
    </w:p>
    <w:p w:rsidR="005C4D54" w:rsidRPr="005C4D54" w:rsidRDefault="005C4D54" w:rsidP="005C4D54">
      <w:pPr>
        <w:rPr>
          <w:b/>
          <w:sz w:val="28"/>
          <w:szCs w:val="28"/>
        </w:rPr>
      </w:pPr>
      <w:r w:rsidRPr="005C4D54">
        <w:rPr>
          <w:b/>
          <w:sz w:val="28"/>
          <w:szCs w:val="28"/>
        </w:rPr>
        <w:t>Mer om programmet</w:t>
      </w:r>
    </w:p>
    <w:p w:rsidR="005C4D54" w:rsidRDefault="005C4D54" w:rsidP="005C4D54">
      <w:pPr>
        <w:rPr>
          <w:sz w:val="28"/>
          <w:szCs w:val="28"/>
        </w:rPr>
      </w:pPr>
      <w:r w:rsidRPr="005C4D54">
        <w:rPr>
          <w:sz w:val="28"/>
          <w:szCs w:val="28"/>
        </w:rPr>
        <w:t xml:space="preserve">Tirsdag 4. september inviterer vi til et </w:t>
      </w:r>
      <w:r w:rsidRPr="00DC23CE">
        <w:rPr>
          <w:b/>
          <w:sz w:val="28"/>
          <w:szCs w:val="28"/>
        </w:rPr>
        <w:t>orienteringsmøte</w:t>
      </w:r>
      <w:r w:rsidRPr="005C4D54">
        <w:rPr>
          <w:sz w:val="28"/>
          <w:szCs w:val="28"/>
        </w:rPr>
        <w:t xml:space="preserve"> for alle nye konfirmanter og foreldrene deres. Dette møtet er i Vestre Aker menighetshus kl. 19.00</w:t>
      </w:r>
      <w:r>
        <w:rPr>
          <w:sz w:val="28"/>
          <w:szCs w:val="28"/>
        </w:rPr>
        <w:t xml:space="preserve"> – 20.00</w:t>
      </w:r>
      <w:r w:rsidRPr="005C4D54">
        <w:rPr>
          <w:sz w:val="28"/>
          <w:szCs w:val="28"/>
        </w:rPr>
        <w:t xml:space="preserve">. Dette er også en mulighet dersom du enda ikke helt har bestemt deg, men bare vil høre mer om hva det vil si å være konfirmant hos oss. </w:t>
      </w:r>
      <w:r>
        <w:rPr>
          <w:sz w:val="28"/>
          <w:szCs w:val="28"/>
        </w:rPr>
        <w:t xml:space="preserve">Fristen for påmelding er fredag 7. september. </w:t>
      </w:r>
    </w:p>
    <w:p w:rsidR="005C4D54" w:rsidRPr="00DC23CE" w:rsidRDefault="005C4D54" w:rsidP="005C4D54">
      <w:pPr>
        <w:rPr>
          <w:sz w:val="16"/>
          <w:szCs w:val="16"/>
        </w:rPr>
      </w:pPr>
    </w:p>
    <w:p w:rsidR="005C4D54" w:rsidRPr="005C4D54" w:rsidRDefault="005C4D54" w:rsidP="005C4D54">
      <w:pPr>
        <w:rPr>
          <w:sz w:val="28"/>
          <w:szCs w:val="28"/>
        </w:rPr>
      </w:pPr>
      <w:r w:rsidRPr="005C4D54">
        <w:rPr>
          <w:sz w:val="28"/>
          <w:szCs w:val="28"/>
        </w:rPr>
        <w:t xml:space="preserve">Konfirmanttiden begynner med en </w:t>
      </w:r>
      <w:r w:rsidRPr="00DC23CE">
        <w:rPr>
          <w:b/>
          <w:sz w:val="28"/>
          <w:szCs w:val="28"/>
        </w:rPr>
        <w:t>overnattingstur</w:t>
      </w:r>
      <w:r w:rsidRPr="005C4D54">
        <w:rPr>
          <w:sz w:val="28"/>
          <w:szCs w:val="28"/>
        </w:rPr>
        <w:t xml:space="preserve"> til </w:t>
      </w:r>
      <w:proofErr w:type="spellStart"/>
      <w:r w:rsidRPr="005C4D54">
        <w:rPr>
          <w:sz w:val="28"/>
          <w:szCs w:val="28"/>
        </w:rPr>
        <w:t>Nordmarkskapellet</w:t>
      </w:r>
      <w:proofErr w:type="spellEnd"/>
      <w:r w:rsidRPr="005C4D54">
        <w:rPr>
          <w:sz w:val="28"/>
          <w:szCs w:val="28"/>
        </w:rPr>
        <w:t xml:space="preserve"> fra fredag 26. oktober til lørdag 27. oktober. Det er en flott mulighet til å bli litt kjent og etablere konfirmantgruppen. Vi drar inn etter skoletid på fredagen og er tilbake sent på ettermiddagen på lørdagen. </w:t>
      </w:r>
    </w:p>
    <w:p w:rsidR="004A2F28" w:rsidRDefault="004A2F28" w:rsidP="005C4D54">
      <w:pPr>
        <w:rPr>
          <w:sz w:val="28"/>
          <w:szCs w:val="28"/>
        </w:rPr>
      </w:pPr>
    </w:p>
    <w:p w:rsidR="005C4D54" w:rsidRPr="005C4D54" w:rsidRDefault="005C4D54" w:rsidP="005C4D54">
      <w:pPr>
        <w:rPr>
          <w:sz w:val="28"/>
          <w:szCs w:val="28"/>
        </w:rPr>
      </w:pPr>
      <w:r w:rsidRPr="005C4D54">
        <w:rPr>
          <w:sz w:val="28"/>
          <w:szCs w:val="28"/>
        </w:rPr>
        <w:lastRenderedPageBreak/>
        <w:t xml:space="preserve">Senere på høsten møtes vi igjen på fredag 16. november kl. 19.00 til en </w:t>
      </w:r>
      <w:r w:rsidRPr="00E71503">
        <w:rPr>
          <w:b/>
          <w:sz w:val="28"/>
          <w:szCs w:val="28"/>
        </w:rPr>
        <w:t>sosial kveld</w:t>
      </w:r>
      <w:r w:rsidRPr="005C4D54">
        <w:rPr>
          <w:sz w:val="28"/>
          <w:szCs w:val="28"/>
        </w:rPr>
        <w:t xml:space="preserve"> i Vestre Aker </w:t>
      </w:r>
      <w:proofErr w:type="gramStart"/>
      <w:r w:rsidRPr="005C4D54">
        <w:rPr>
          <w:sz w:val="28"/>
          <w:szCs w:val="28"/>
        </w:rPr>
        <w:t>menighetshus,  hvor</w:t>
      </w:r>
      <w:proofErr w:type="gramEnd"/>
      <w:r w:rsidRPr="005C4D54">
        <w:rPr>
          <w:sz w:val="28"/>
          <w:szCs w:val="28"/>
        </w:rPr>
        <w:t xml:space="preserve"> det også blir en </w:t>
      </w:r>
      <w:r w:rsidRPr="00E71503">
        <w:rPr>
          <w:b/>
          <w:sz w:val="28"/>
          <w:szCs w:val="28"/>
        </w:rPr>
        <w:t>ungdomsgudstjeneste</w:t>
      </w:r>
      <w:r w:rsidRPr="005C4D54">
        <w:rPr>
          <w:sz w:val="28"/>
          <w:szCs w:val="28"/>
        </w:rPr>
        <w:t xml:space="preserve"> i kirken. Desembersamlingen vår handler om å delta på en stemningsfull og fin </w:t>
      </w:r>
      <w:r w:rsidRPr="00E71503">
        <w:rPr>
          <w:b/>
          <w:sz w:val="28"/>
          <w:szCs w:val="28"/>
        </w:rPr>
        <w:t>lysmesse</w:t>
      </w:r>
      <w:r w:rsidRPr="005C4D54">
        <w:rPr>
          <w:sz w:val="28"/>
          <w:szCs w:val="28"/>
        </w:rPr>
        <w:t xml:space="preserve"> (kveldsgudstjeneste med fokus på lys) </w:t>
      </w:r>
      <w:proofErr w:type="gramStart"/>
      <w:r w:rsidRPr="005C4D54">
        <w:rPr>
          <w:sz w:val="28"/>
          <w:szCs w:val="28"/>
        </w:rPr>
        <w:t>i  Bakkehaugen</w:t>
      </w:r>
      <w:proofErr w:type="gramEnd"/>
      <w:r w:rsidRPr="005C4D54">
        <w:rPr>
          <w:sz w:val="28"/>
          <w:szCs w:val="28"/>
        </w:rPr>
        <w:t xml:space="preserve"> kirke på søndag den 9. desember kl. 18.00 (konfirmantene møter kl. 17.00)</w:t>
      </w:r>
    </w:p>
    <w:p w:rsidR="005C4D54" w:rsidRDefault="005C4D54" w:rsidP="005C4D54">
      <w:pPr>
        <w:rPr>
          <w:sz w:val="28"/>
          <w:szCs w:val="28"/>
        </w:rPr>
      </w:pPr>
    </w:p>
    <w:p w:rsidR="005C4D54" w:rsidRPr="005C4D54" w:rsidRDefault="00EC3277" w:rsidP="005C4D54">
      <w:pPr>
        <w:rPr>
          <w:sz w:val="28"/>
          <w:szCs w:val="28"/>
        </w:rPr>
      </w:pPr>
      <w:r>
        <w:rPr>
          <w:sz w:val="28"/>
          <w:szCs w:val="28"/>
        </w:rPr>
        <w:t>I vårsemesteret 2019 blir det til sammen 7</w:t>
      </w:r>
      <w:r w:rsidR="005C4D54" w:rsidRPr="005C4D54">
        <w:rPr>
          <w:sz w:val="28"/>
          <w:szCs w:val="28"/>
        </w:rPr>
        <w:t xml:space="preserve"> </w:t>
      </w:r>
      <w:r w:rsidR="005C4D54" w:rsidRPr="004A2F28">
        <w:rPr>
          <w:b/>
          <w:sz w:val="28"/>
          <w:szCs w:val="28"/>
        </w:rPr>
        <w:t>tirsdagssamlinger</w:t>
      </w:r>
      <w:r w:rsidR="005C4D54" w:rsidRPr="005C4D54">
        <w:rPr>
          <w:sz w:val="28"/>
          <w:szCs w:val="28"/>
        </w:rPr>
        <w:t xml:space="preserve"> </w:t>
      </w:r>
      <w:r>
        <w:rPr>
          <w:sz w:val="28"/>
          <w:szCs w:val="28"/>
        </w:rPr>
        <w:t xml:space="preserve">fra kl. 17.30 – 19.00. </w:t>
      </w:r>
      <w:r w:rsidR="005C4D54" w:rsidRPr="005C4D54">
        <w:rPr>
          <w:sz w:val="28"/>
          <w:szCs w:val="28"/>
        </w:rPr>
        <w:t xml:space="preserve">I tillegg til dette er vi </w:t>
      </w:r>
      <w:proofErr w:type="gramStart"/>
      <w:r w:rsidR="005C4D54" w:rsidRPr="005C4D54">
        <w:rPr>
          <w:sz w:val="28"/>
          <w:szCs w:val="28"/>
        </w:rPr>
        <w:t>samme</w:t>
      </w:r>
      <w:r>
        <w:rPr>
          <w:sz w:val="28"/>
          <w:szCs w:val="28"/>
        </w:rPr>
        <w:t>n  2</w:t>
      </w:r>
      <w:proofErr w:type="gramEnd"/>
      <w:r>
        <w:rPr>
          <w:sz w:val="28"/>
          <w:szCs w:val="28"/>
        </w:rPr>
        <w:t xml:space="preserve"> lørdager på dagtid</w:t>
      </w:r>
      <w:r w:rsidR="005C4D54" w:rsidRPr="005C4D54">
        <w:rPr>
          <w:sz w:val="28"/>
          <w:szCs w:val="28"/>
        </w:rPr>
        <w:t xml:space="preserve"> og 2 fredagskvelder. </w:t>
      </w:r>
      <w:r w:rsidR="00E71503">
        <w:rPr>
          <w:sz w:val="28"/>
          <w:szCs w:val="28"/>
        </w:rPr>
        <w:t xml:space="preserve">De fleste samlingene vil være i Vestre Aker menighetshus og kirke, men vi vil også ha samlinger i Bakkehaugen kirke. </w:t>
      </w:r>
    </w:p>
    <w:p w:rsidR="00E71503" w:rsidRDefault="00E71503" w:rsidP="005C4D54">
      <w:pPr>
        <w:rPr>
          <w:sz w:val="28"/>
          <w:szCs w:val="28"/>
        </w:rPr>
      </w:pPr>
    </w:p>
    <w:p w:rsidR="004A2F28" w:rsidRPr="005C4D54" w:rsidRDefault="004A2F28" w:rsidP="004A2F28">
      <w:pPr>
        <w:rPr>
          <w:sz w:val="28"/>
          <w:szCs w:val="28"/>
        </w:rPr>
      </w:pPr>
      <w:r w:rsidRPr="005C4D54">
        <w:rPr>
          <w:sz w:val="28"/>
          <w:szCs w:val="28"/>
        </w:rPr>
        <w:t xml:space="preserve">I tillegg til samlingene som alle deltar på, vil du som konfirmant delta på en </w:t>
      </w:r>
      <w:r w:rsidRPr="00E71503">
        <w:rPr>
          <w:b/>
          <w:sz w:val="28"/>
          <w:szCs w:val="28"/>
        </w:rPr>
        <w:t>ekskursjon</w:t>
      </w:r>
      <w:r w:rsidRPr="005C4D54">
        <w:rPr>
          <w:sz w:val="28"/>
          <w:szCs w:val="28"/>
        </w:rPr>
        <w:t xml:space="preserve"> sammen med en mindre gruppe. Dette kan være på andre dager og tider enn vanlig og du velger selv hva som passer. Minimum en gang er du også </w:t>
      </w:r>
      <w:r w:rsidRPr="00E71503">
        <w:rPr>
          <w:b/>
          <w:sz w:val="28"/>
          <w:szCs w:val="28"/>
        </w:rPr>
        <w:t xml:space="preserve">medhjelper / </w:t>
      </w:r>
      <w:proofErr w:type="spellStart"/>
      <w:r w:rsidRPr="00E71503">
        <w:rPr>
          <w:b/>
          <w:sz w:val="28"/>
          <w:szCs w:val="28"/>
        </w:rPr>
        <w:t>ministrant</w:t>
      </w:r>
      <w:proofErr w:type="spellEnd"/>
      <w:r w:rsidRPr="005C4D54">
        <w:rPr>
          <w:sz w:val="28"/>
          <w:szCs w:val="28"/>
        </w:rPr>
        <w:t xml:space="preserve"> på en gudstjeneste. Der vil alle bli satt opp på liste og bytter innbyrdes dersom søndagen ikke passer. Hver enkelt konfirmant går i tillegg på 2 </w:t>
      </w:r>
      <w:r w:rsidRPr="00E71503">
        <w:rPr>
          <w:b/>
          <w:sz w:val="28"/>
          <w:szCs w:val="28"/>
        </w:rPr>
        <w:t>gudstjenester</w:t>
      </w:r>
      <w:r w:rsidRPr="005C4D54">
        <w:rPr>
          <w:sz w:val="28"/>
          <w:szCs w:val="28"/>
        </w:rPr>
        <w:t xml:space="preserve"> som kan være når som helst og hvor som helst, men gjerne i en av våre kirker selvsagt. </w:t>
      </w:r>
    </w:p>
    <w:p w:rsidR="004A2F28" w:rsidRDefault="004A2F28" w:rsidP="005C4D54">
      <w:pPr>
        <w:rPr>
          <w:sz w:val="28"/>
          <w:szCs w:val="28"/>
        </w:rPr>
      </w:pPr>
    </w:p>
    <w:p w:rsidR="005C4D54" w:rsidRPr="005C4D54" w:rsidRDefault="005C4D54" w:rsidP="005C4D54">
      <w:pPr>
        <w:rPr>
          <w:sz w:val="28"/>
          <w:szCs w:val="28"/>
        </w:rPr>
      </w:pPr>
      <w:r w:rsidRPr="005C4D54">
        <w:rPr>
          <w:sz w:val="28"/>
          <w:szCs w:val="28"/>
        </w:rPr>
        <w:t xml:space="preserve">Høydepunktet for de fleste er </w:t>
      </w:r>
      <w:r w:rsidRPr="00E71503">
        <w:rPr>
          <w:b/>
          <w:sz w:val="28"/>
          <w:szCs w:val="28"/>
        </w:rPr>
        <w:t>konfirmantleiren</w:t>
      </w:r>
      <w:r w:rsidRPr="005C4D54">
        <w:rPr>
          <w:sz w:val="28"/>
          <w:szCs w:val="28"/>
        </w:rPr>
        <w:t xml:space="preserve"> som i 2019 vil bli arrangert i Pinsehelgen, 7 – 10</w:t>
      </w:r>
      <w:r w:rsidR="00DC23CE">
        <w:rPr>
          <w:sz w:val="28"/>
          <w:szCs w:val="28"/>
        </w:rPr>
        <w:t xml:space="preserve">. juni. Leirstedet er Solbukta ved Gressvik utenfor Fredrikstad. Se mer her: </w:t>
      </w:r>
      <w:hyperlink r:id="rId9" w:history="1">
        <w:r w:rsidR="00DC23CE" w:rsidRPr="00235120">
          <w:rPr>
            <w:rStyle w:val="Hyperkobling"/>
            <w:sz w:val="28"/>
            <w:szCs w:val="28"/>
          </w:rPr>
          <w:t>www.solbukta.no</w:t>
        </w:r>
      </w:hyperlink>
      <w:r w:rsidR="00DC23CE">
        <w:rPr>
          <w:sz w:val="28"/>
          <w:szCs w:val="28"/>
        </w:rPr>
        <w:t xml:space="preserve">. </w:t>
      </w:r>
      <w:r w:rsidRPr="005C4D54">
        <w:rPr>
          <w:sz w:val="28"/>
          <w:szCs w:val="28"/>
        </w:rPr>
        <w:t xml:space="preserve">På konfirmantleiren er det en god blanding av kreative aktiviteter, undervisning og samlinger, sport og fritid, bading, god mat, underholdning og fellesskap. </w:t>
      </w:r>
    </w:p>
    <w:p w:rsidR="00E71503" w:rsidRDefault="00E71503" w:rsidP="005C4D54">
      <w:pPr>
        <w:rPr>
          <w:sz w:val="28"/>
          <w:szCs w:val="28"/>
        </w:rPr>
      </w:pPr>
    </w:p>
    <w:p w:rsidR="005C4D54" w:rsidRPr="005C4D54" w:rsidRDefault="005C4D54" w:rsidP="005C4D54">
      <w:pPr>
        <w:rPr>
          <w:sz w:val="28"/>
          <w:szCs w:val="28"/>
        </w:rPr>
      </w:pPr>
      <w:r w:rsidRPr="005C4D54">
        <w:rPr>
          <w:sz w:val="28"/>
          <w:szCs w:val="28"/>
        </w:rPr>
        <w:t xml:space="preserve">Selve </w:t>
      </w:r>
      <w:r w:rsidRPr="00E71503">
        <w:rPr>
          <w:b/>
          <w:sz w:val="28"/>
          <w:szCs w:val="28"/>
        </w:rPr>
        <w:t>konfirmasjonsdagene</w:t>
      </w:r>
      <w:r w:rsidRPr="005C4D54">
        <w:rPr>
          <w:sz w:val="28"/>
          <w:szCs w:val="28"/>
        </w:rPr>
        <w:t xml:space="preserve"> er på lørdag 31. august og søndag 1. september. Du velger selv </w:t>
      </w:r>
      <w:proofErr w:type="spellStart"/>
      <w:r w:rsidRPr="005C4D54">
        <w:rPr>
          <w:sz w:val="28"/>
          <w:szCs w:val="28"/>
        </w:rPr>
        <w:t>hvilken</w:t>
      </w:r>
      <w:proofErr w:type="spellEnd"/>
      <w:r w:rsidRPr="005C4D54">
        <w:rPr>
          <w:sz w:val="28"/>
          <w:szCs w:val="28"/>
        </w:rPr>
        <w:t xml:space="preserve"> kirke du vil ha konfirmasjonsgudstjenesten, og det pleier å bli en god fordeling på dagene. </w:t>
      </w:r>
      <w:r w:rsidR="00E71503">
        <w:rPr>
          <w:sz w:val="28"/>
          <w:szCs w:val="28"/>
        </w:rPr>
        <w:t xml:space="preserve">Alle gjestene kan inviteres. </w:t>
      </w:r>
    </w:p>
    <w:p w:rsidR="00E71503" w:rsidRDefault="00E71503" w:rsidP="005C4D54">
      <w:pPr>
        <w:rPr>
          <w:b/>
          <w:sz w:val="28"/>
          <w:szCs w:val="28"/>
        </w:rPr>
      </w:pPr>
    </w:p>
    <w:p w:rsidR="005C4D54" w:rsidRPr="005C4D54" w:rsidRDefault="005C4D54" w:rsidP="005C4D54">
      <w:pPr>
        <w:rPr>
          <w:b/>
          <w:sz w:val="28"/>
          <w:szCs w:val="28"/>
        </w:rPr>
      </w:pPr>
      <w:r w:rsidRPr="005C4D54">
        <w:rPr>
          <w:b/>
          <w:sz w:val="28"/>
          <w:szCs w:val="28"/>
        </w:rPr>
        <w:t xml:space="preserve">Ledere: </w:t>
      </w:r>
    </w:p>
    <w:p w:rsidR="005C4D54" w:rsidRDefault="005C4D54" w:rsidP="005C4D54">
      <w:pPr>
        <w:rPr>
          <w:sz w:val="28"/>
          <w:szCs w:val="28"/>
        </w:rPr>
      </w:pPr>
      <w:r w:rsidRPr="005C4D54">
        <w:rPr>
          <w:sz w:val="28"/>
          <w:szCs w:val="28"/>
        </w:rPr>
        <w:t>Som konfirmant vil du møte flere av prestene</w:t>
      </w:r>
      <w:r w:rsidR="00E71503">
        <w:rPr>
          <w:sz w:val="28"/>
          <w:szCs w:val="28"/>
        </w:rPr>
        <w:t>, trosopplæringsleder og kantorene i me</w:t>
      </w:r>
      <w:r w:rsidRPr="005C4D54">
        <w:rPr>
          <w:sz w:val="28"/>
          <w:szCs w:val="28"/>
        </w:rPr>
        <w:t xml:space="preserve">nigheten. I tillegg har vi en god gruppe frivillige ledere, de fleste studenter, som deltar på det meste av programmet. Konfirmantarbeidet ledes av kapellan Christoffer Tjelle. </w:t>
      </w:r>
    </w:p>
    <w:p w:rsidR="00EC3277" w:rsidRDefault="00EC3277" w:rsidP="005C4D54">
      <w:pPr>
        <w:rPr>
          <w:sz w:val="28"/>
          <w:szCs w:val="28"/>
        </w:rPr>
      </w:pPr>
    </w:p>
    <w:p w:rsidR="00EC3277" w:rsidRPr="00EC3277" w:rsidRDefault="00EC3277" w:rsidP="005C4D54">
      <w:pPr>
        <w:rPr>
          <w:b/>
          <w:sz w:val="28"/>
          <w:szCs w:val="28"/>
        </w:rPr>
      </w:pPr>
      <w:r w:rsidRPr="00EC3277">
        <w:rPr>
          <w:b/>
          <w:sz w:val="28"/>
          <w:szCs w:val="28"/>
        </w:rPr>
        <w:t>Mer informasjon om kirkelig konfirmasjon</w:t>
      </w:r>
    </w:p>
    <w:p w:rsidR="00EC3277" w:rsidRPr="00EC3277" w:rsidRDefault="00EC3277" w:rsidP="00EC3277">
      <w:pPr>
        <w:rPr>
          <w:sz w:val="28"/>
          <w:szCs w:val="28"/>
        </w:rPr>
      </w:pPr>
      <w:r w:rsidRPr="00EC3277">
        <w:rPr>
          <w:sz w:val="28"/>
          <w:szCs w:val="28"/>
        </w:rPr>
        <w:t xml:space="preserve">Mer om hvordan konfirmanttiden er organisert på kan du lese på menighetens nettsider: </w:t>
      </w:r>
      <w:hyperlink r:id="rId10" w:history="1">
        <w:r w:rsidRPr="00EC3277">
          <w:rPr>
            <w:rStyle w:val="Hyperkobling"/>
            <w:sz w:val="28"/>
            <w:szCs w:val="28"/>
          </w:rPr>
          <w:t>www.kirken.no/bmv</w:t>
        </w:r>
      </w:hyperlink>
      <w:r w:rsidRPr="00EC3277">
        <w:rPr>
          <w:sz w:val="28"/>
          <w:szCs w:val="28"/>
        </w:rPr>
        <w:t xml:space="preserve">. </w:t>
      </w:r>
    </w:p>
    <w:p w:rsidR="00EC3277" w:rsidRPr="00EC3277" w:rsidRDefault="00EC3277" w:rsidP="00EC3277">
      <w:pPr>
        <w:rPr>
          <w:sz w:val="28"/>
          <w:szCs w:val="28"/>
        </w:rPr>
      </w:pPr>
      <w:r w:rsidRPr="00EC3277">
        <w:rPr>
          <w:sz w:val="28"/>
          <w:szCs w:val="28"/>
        </w:rPr>
        <w:t xml:space="preserve">På </w:t>
      </w:r>
      <w:hyperlink r:id="rId11" w:history="1">
        <w:r w:rsidRPr="00EC3277">
          <w:rPr>
            <w:rStyle w:val="Hyperkobling"/>
            <w:sz w:val="28"/>
            <w:szCs w:val="28"/>
          </w:rPr>
          <w:t>www.konfirmant.no</w:t>
        </w:r>
      </w:hyperlink>
      <w:r w:rsidRPr="00EC3277">
        <w:rPr>
          <w:sz w:val="28"/>
          <w:szCs w:val="28"/>
        </w:rPr>
        <w:t xml:space="preserve"> kan du lese mer om kirkelig konfirmasjon i Den norske kirke. </w:t>
      </w:r>
    </w:p>
    <w:p w:rsidR="00EC3277" w:rsidRDefault="00EC3277" w:rsidP="00EC3277">
      <w:pPr>
        <w:rPr>
          <w:b/>
          <w:sz w:val="28"/>
          <w:szCs w:val="28"/>
        </w:rPr>
      </w:pPr>
    </w:p>
    <w:p w:rsidR="00EC3277" w:rsidRPr="00EC3277" w:rsidRDefault="00EC3277" w:rsidP="00EC3277">
      <w:pPr>
        <w:rPr>
          <w:b/>
          <w:sz w:val="28"/>
          <w:szCs w:val="28"/>
        </w:rPr>
      </w:pPr>
      <w:r w:rsidRPr="00EC3277">
        <w:rPr>
          <w:b/>
          <w:sz w:val="28"/>
          <w:szCs w:val="28"/>
        </w:rPr>
        <w:t>Jeg er ikke døpt – kan jeg konfirmeres?</w:t>
      </w:r>
    </w:p>
    <w:p w:rsidR="00EC3277" w:rsidRPr="00EC3277" w:rsidRDefault="00EC3277" w:rsidP="00EC3277">
      <w:pPr>
        <w:rPr>
          <w:sz w:val="28"/>
          <w:szCs w:val="28"/>
        </w:rPr>
      </w:pPr>
      <w:r w:rsidRPr="00EC3277">
        <w:rPr>
          <w:sz w:val="28"/>
          <w:szCs w:val="28"/>
        </w:rPr>
        <w:t>Du er velkommen til å delta i konfirmantopplegget selv om du ikke er døpt. Dåpen er en forutsetning for å delta i den avsluttende forbønnsgudstjenesten. Hvert år er det rundt 1400 konfirmanter som blir døpt.</w:t>
      </w:r>
    </w:p>
    <w:p w:rsidR="00EC3277" w:rsidRPr="00EC3277" w:rsidRDefault="00EC3277" w:rsidP="00EC3277">
      <w:pPr>
        <w:rPr>
          <w:b/>
          <w:sz w:val="28"/>
          <w:szCs w:val="28"/>
        </w:rPr>
      </w:pPr>
      <w:r w:rsidRPr="00EC3277">
        <w:rPr>
          <w:b/>
          <w:sz w:val="28"/>
          <w:szCs w:val="28"/>
        </w:rPr>
        <w:lastRenderedPageBreak/>
        <w:t>En konfirmanttid for alle</w:t>
      </w:r>
    </w:p>
    <w:p w:rsidR="00EC3277" w:rsidRPr="00EC3277" w:rsidRDefault="00EC3277" w:rsidP="00EC3277">
      <w:pPr>
        <w:rPr>
          <w:sz w:val="28"/>
          <w:szCs w:val="28"/>
        </w:rPr>
      </w:pPr>
      <w:r w:rsidRPr="00EC3277">
        <w:rPr>
          <w:sz w:val="28"/>
          <w:szCs w:val="28"/>
        </w:rPr>
        <w:t>Uansett funksjonsevne har alle rett til en god konfirmanttid. Er det behov for individuell tilrettelegging, ta kontakt så snart det lar seg gjøre. Døvemenigheten i Oslo har et eget konfirmanttilbud. Se dovekirken.no</w:t>
      </w:r>
    </w:p>
    <w:p w:rsidR="00EC3277" w:rsidRPr="00EC3277" w:rsidRDefault="00EC3277" w:rsidP="00EC3277">
      <w:pPr>
        <w:rPr>
          <w:sz w:val="28"/>
          <w:szCs w:val="28"/>
        </w:rPr>
      </w:pPr>
    </w:p>
    <w:p w:rsidR="00EC3277" w:rsidRPr="00EC3277" w:rsidRDefault="00EC3277" w:rsidP="00EC3277">
      <w:pPr>
        <w:rPr>
          <w:b/>
          <w:sz w:val="28"/>
          <w:szCs w:val="28"/>
        </w:rPr>
      </w:pPr>
      <w:r w:rsidRPr="00EC3277">
        <w:rPr>
          <w:b/>
          <w:sz w:val="28"/>
          <w:szCs w:val="28"/>
        </w:rPr>
        <w:t>Pris</w:t>
      </w:r>
    </w:p>
    <w:p w:rsidR="00EC3277" w:rsidRPr="00EC3277" w:rsidRDefault="00EC3277" w:rsidP="00EC3277">
      <w:pPr>
        <w:rPr>
          <w:sz w:val="28"/>
          <w:szCs w:val="28"/>
        </w:rPr>
      </w:pPr>
      <w:r w:rsidRPr="00EC3277">
        <w:rPr>
          <w:sz w:val="28"/>
          <w:szCs w:val="28"/>
        </w:rPr>
        <w:t xml:space="preserve">Konfirmantavgiften er på 2300,- kroner og inkluderer alt. Det kan beregnes noen lommepenger til leiren, men det er ikke nødvendig. Faktura sendes i løpet av våren 2019. Økonomi skal ikke være til hinder for å være kirkelig konfirmant. Ta kontakt med konfirmantprest dersom dette er en utfordring. </w:t>
      </w:r>
    </w:p>
    <w:p w:rsidR="00EC3277" w:rsidRPr="00EC3277" w:rsidRDefault="00EC3277" w:rsidP="00EC3277">
      <w:pPr>
        <w:rPr>
          <w:sz w:val="28"/>
          <w:szCs w:val="28"/>
        </w:rPr>
      </w:pPr>
    </w:p>
    <w:p w:rsidR="00EC3277" w:rsidRPr="00EC3277" w:rsidRDefault="00EC3277" w:rsidP="00EC3277">
      <w:pPr>
        <w:rPr>
          <w:b/>
          <w:sz w:val="28"/>
          <w:szCs w:val="28"/>
        </w:rPr>
      </w:pPr>
      <w:r w:rsidRPr="00EC3277">
        <w:rPr>
          <w:b/>
          <w:sz w:val="28"/>
          <w:szCs w:val="28"/>
        </w:rPr>
        <w:t>Slik melder du deg på som konfirmant:</w:t>
      </w:r>
    </w:p>
    <w:p w:rsidR="005C4D54" w:rsidRDefault="00EC3277" w:rsidP="00EC3277">
      <w:pPr>
        <w:rPr>
          <w:sz w:val="28"/>
          <w:szCs w:val="28"/>
        </w:rPr>
      </w:pPr>
      <w:r w:rsidRPr="00EC3277">
        <w:rPr>
          <w:sz w:val="28"/>
          <w:szCs w:val="28"/>
        </w:rPr>
        <w:t xml:space="preserve">Gå inn </w:t>
      </w:r>
      <w:proofErr w:type="gramStart"/>
      <w:r w:rsidRPr="00EC3277">
        <w:rPr>
          <w:sz w:val="28"/>
          <w:szCs w:val="28"/>
        </w:rPr>
        <w:t xml:space="preserve">på  </w:t>
      </w:r>
      <w:sdt>
        <w:sdtPr>
          <w:rPr>
            <w:sz w:val="28"/>
            <w:szCs w:val="28"/>
          </w:rPr>
          <w:alias w:val="adresse nettside"/>
          <w:tag w:val="adresse nettside"/>
          <w:id w:val="1624958287"/>
          <w:placeholder>
            <w:docPart w:val="CE53E94B3C9B47BB9504B5B52D93487E"/>
          </w:placeholder>
          <w:dataBinding w:xpath="/root[1]/url[1]" w:storeItemID="{58E34460-0E7E-4D58-A273-A28DA04E93EE}"/>
          <w:text w:multiLine="1"/>
        </w:sdtPr>
        <w:sdtEndPr/>
        <w:sdtContent>
          <w:r w:rsidRPr="00EC3277">
            <w:rPr>
              <w:sz w:val="28"/>
              <w:szCs w:val="28"/>
            </w:rPr>
            <w:t>www.kirken.no/bmv</w:t>
          </w:r>
          <w:proofErr w:type="gramEnd"/>
          <w:r w:rsidRPr="00EC3277">
            <w:rPr>
              <w:sz w:val="28"/>
              <w:szCs w:val="28"/>
            </w:rPr>
            <w:t xml:space="preserve"> </w:t>
          </w:r>
        </w:sdtContent>
      </w:sdt>
      <w:r w:rsidRPr="00EC3277">
        <w:rPr>
          <w:sz w:val="28"/>
          <w:szCs w:val="28"/>
        </w:rPr>
        <w:t>og fyll ut skjema for innskriving under fanen konfirmant. Dersom du ikke er sikker på alt som skal fylles inn, skriv det du vet og send inn, så ordner vi det som mangler senere. Har du særskilte behov, ta kontakt i god tid, så legger vi til rette i samarbeid med dere.</w:t>
      </w:r>
      <w:r>
        <w:rPr>
          <w:sz w:val="28"/>
          <w:szCs w:val="28"/>
        </w:rPr>
        <w:t xml:space="preserve"> </w:t>
      </w:r>
      <w:r w:rsidRPr="00EC3277">
        <w:rPr>
          <w:sz w:val="28"/>
          <w:szCs w:val="28"/>
        </w:rPr>
        <w:t xml:space="preserve">Påmelding på nett </w:t>
      </w:r>
      <w:r w:rsidR="00DC23CE">
        <w:rPr>
          <w:sz w:val="28"/>
          <w:szCs w:val="28"/>
        </w:rPr>
        <w:t xml:space="preserve">åpnes fra 24. mai. </w:t>
      </w:r>
      <w:r w:rsidRPr="00EC3277">
        <w:rPr>
          <w:sz w:val="28"/>
          <w:szCs w:val="28"/>
        </w:rPr>
        <w:t xml:space="preserve">Frist for å melde seg på er </w:t>
      </w:r>
      <w:sdt>
        <w:sdtPr>
          <w:rPr>
            <w:sz w:val="28"/>
            <w:szCs w:val="28"/>
          </w:rPr>
          <w:alias w:val="Dato"/>
          <w:tag w:val="Dato"/>
          <w:id w:val="902487726"/>
          <w:placeholder>
            <w:docPart w:val="17499814683B4EA799437776FB3E7017"/>
          </w:placeholder>
          <w:date w:fullDate="2018-09-07T00:00:00Z">
            <w:dateFormat w:val="d. MMMM yyyy"/>
            <w:lid w:val="nb-NO"/>
            <w:storeMappedDataAs w:val="dateTime"/>
            <w:calendar w:val="gregorian"/>
          </w:date>
        </w:sdtPr>
        <w:sdtEndPr/>
        <w:sdtContent>
          <w:r w:rsidR="00DC23CE">
            <w:rPr>
              <w:sz w:val="28"/>
              <w:szCs w:val="28"/>
            </w:rPr>
            <w:t>7. september 2018</w:t>
          </w:r>
        </w:sdtContent>
      </w:sdt>
      <w:r w:rsidR="00DC23CE">
        <w:rPr>
          <w:sz w:val="28"/>
          <w:szCs w:val="28"/>
        </w:rPr>
        <w:t>. Alle får plass!</w:t>
      </w:r>
    </w:p>
    <w:p w:rsidR="00EC3277" w:rsidRDefault="00EC3277" w:rsidP="00EC3277">
      <w:pPr>
        <w:rPr>
          <w:sz w:val="28"/>
          <w:szCs w:val="28"/>
        </w:rPr>
      </w:pPr>
    </w:p>
    <w:p w:rsidR="00EC3277" w:rsidRPr="00EC3277" w:rsidRDefault="00EC3277" w:rsidP="00EC3277">
      <w:pPr>
        <w:rPr>
          <w:b/>
          <w:sz w:val="28"/>
          <w:szCs w:val="28"/>
        </w:rPr>
      </w:pPr>
      <w:r w:rsidRPr="00EC3277">
        <w:rPr>
          <w:b/>
          <w:sz w:val="28"/>
          <w:szCs w:val="28"/>
        </w:rPr>
        <w:t>Kontaktinformasjon</w:t>
      </w:r>
    </w:p>
    <w:p w:rsidR="00EC3277" w:rsidRDefault="00EC3277" w:rsidP="00EC3277">
      <w:pPr>
        <w:rPr>
          <w:sz w:val="28"/>
          <w:szCs w:val="28"/>
        </w:rPr>
      </w:pPr>
      <w:r>
        <w:rPr>
          <w:sz w:val="28"/>
          <w:szCs w:val="28"/>
        </w:rPr>
        <w:t xml:space="preserve">All kontakt skjer direkte til konfirmantprest / ansvarlig Christoffer Tjelle. Email: </w:t>
      </w:r>
      <w:hyperlink r:id="rId12" w:history="1">
        <w:r w:rsidRPr="00235120">
          <w:rPr>
            <w:rStyle w:val="Hyperkobling"/>
            <w:sz w:val="28"/>
            <w:szCs w:val="28"/>
          </w:rPr>
          <w:t>ct869@kirken.no</w:t>
        </w:r>
      </w:hyperlink>
      <w:r>
        <w:rPr>
          <w:sz w:val="28"/>
          <w:szCs w:val="28"/>
        </w:rPr>
        <w:t xml:space="preserve">. </w:t>
      </w:r>
    </w:p>
    <w:p w:rsidR="00EC3277" w:rsidRPr="005C4D54" w:rsidRDefault="00EC3277" w:rsidP="00EC3277">
      <w:pPr>
        <w:rPr>
          <w:sz w:val="28"/>
          <w:szCs w:val="28"/>
        </w:rPr>
      </w:pPr>
      <w:r>
        <w:rPr>
          <w:sz w:val="28"/>
          <w:szCs w:val="28"/>
        </w:rPr>
        <w:t>Mobil: 93246983. Postadressen: BMVA-</w:t>
      </w:r>
      <w:proofErr w:type="gramStart"/>
      <w:r>
        <w:rPr>
          <w:sz w:val="28"/>
          <w:szCs w:val="28"/>
        </w:rPr>
        <w:t xml:space="preserve">menighet,   </w:t>
      </w:r>
      <w:proofErr w:type="gramEnd"/>
      <w:r>
        <w:rPr>
          <w:sz w:val="28"/>
          <w:szCs w:val="28"/>
        </w:rPr>
        <w:t xml:space="preserve">           v/ konfirmantansvarlig, Ullevålsveien 117, 0359 Oslo. </w:t>
      </w:r>
    </w:p>
    <w:tbl>
      <w:tblPr>
        <w:tblStyle w:val="Tabellrutenett"/>
        <w:tblpPr w:leftFromText="142" w:rightFromText="142" w:tblpX="-8647" w:tblpYSpec="bottom"/>
        <w:tblOverlap w:val="never"/>
        <w:tblW w:w="25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941"/>
      </w:tblGrid>
      <w:tr w:rsidR="00FC0273" w:rsidRPr="005C4D54" w:rsidTr="00E71503">
        <w:tc>
          <w:tcPr>
            <w:tcW w:w="25941" w:type="dxa"/>
          </w:tcPr>
          <w:p w:rsidR="00FC0273" w:rsidRPr="005C4D54" w:rsidRDefault="00FC0273" w:rsidP="00E71503">
            <w:pPr>
              <w:rPr>
                <w:sz w:val="28"/>
                <w:szCs w:val="28"/>
              </w:rPr>
            </w:pPr>
          </w:p>
        </w:tc>
      </w:tr>
    </w:tbl>
    <w:p w:rsidR="00236A7F" w:rsidRPr="005C4D54" w:rsidRDefault="00800B75">
      <w:pPr>
        <w:spacing w:after="160"/>
        <w:rPr>
          <w:sz w:val="28"/>
          <w:szCs w:val="28"/>
        </w:rPr>
      </w:pPr>
      <w:r w:rsidRPr="005C4D54">
        <w:rPr>
          <w:noProof/>
          <w:sz w:val="28"/>
          <w:szCs w:val="28"/>
          <w:lang w:eastAsia="nb-NO"/>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266000" cy="2840400"/>
                <wp:effectExtent l="0" t="0" r="1270" b="0"/>
                <wp:wrapSquare wrapText="bothSides"/>
                <wp:docPr id="3" name="Rektangel 3"/>
                <wp:cNvGraphicFramePr/>
                <a:graphic xmlns:a="http://schemas.openxmlformats.org/drawingml/2006/main">
                  <a:graphicData uri="http://schemas.microsoft.com/office/word/2010/wordprocessingShape">
                    <wps:wsp>
                      <wps:cNvSpPr/>
                      <wps:spPr>
                        <a:xfrm>
                          <a:off x="0" y="0"/>
                          <a:ext cx="4266000" cy="2840400"/>
                        </a:xfrm>
                        <a:prstGeom prst="rect">
                          <a:avLst/>
                        </a:prstGeom>
                        <a:blipFill>
                          <a:blip r:embed="rId13"/>
                          <a:srcRect/>
                          <a:stretch>
                            <a:fillRect t="-12" b="-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BED142" id="Rektangel 3" o:spid="_x0000_s1026" style="position:absolute;margin-left:0;margin-top:0;width:335.9pt;height:2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igAAAABSZ2h0bG9uZwAAA9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PFAAAAAQAAAKAAAABrAAAB4AAAyKAA&#10;ABOp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7gAOQWRvYmUAZEAAAAAB/9sAhAACAgICAgICAgICAwICAgMEAwICAwQFBAQEBAQF&#10;BgUFBQUFBQYGBwcIBwcGCQkKCgkJDAwMDAwMDAwMDAwMDAwMAQMDAwUEBQkGBgkNCgkKDQ8ODg4O&#10;Dw8MDAwMDA8PDAwMDAwMDwwMDAwMDAwMDAwMDAwMDAwMDAwMDAwMDAwMDAz/wAARCAKKA9ADAREA&#10;AhEBAxEB/90ABAB6/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" stroked="f" strokeweight="1pt">
                <v:fill r:id="rId15" o:title="" recolor="t" rotate="t" type="frame"/>
                <w10:wrap type="square"/>
              </v:rect>
            </w:pict>
          </mc:Fallback>
        </mc:AlternateContent>
      </w:r>
    </w:p>
    <w:p w:rsidR="00B37875" w:rsidRPr="005C4D54" w:rsidRDefault="00D8791B" w:rsidP="00D8791B">
      <w:pPr>
        <w:pStyle w:val="Overskrift2"/>
      </w:pPr>
      <w:r w:rsidRPr="005C4D54">
        <w:t>Menigheten ønsker at konfirmanttiden skal være en god og lærerik tid for alle konfirmantene, fylt med fine opplevelser, erfaringer og kunnskap til å ta med seg videre i livet. For at tiden skal bli best mulig, avtaler vi på forhånd hva vi kan forvente av hverandre.</w:t>
      </w:r>
    </w:p>
    <w:p w:rsidR="00CD227D" w:rsidRPr="005C4D54" w:rsidRDefault="00CD227D" w:rsidP="00CD227D">
      <w:pPr>
        <w:rPr>
          <w:sz w:val="28"/>
          <w:szCs w:val="28"/>
        </w:rPr>
      </w:pPr>
    </w:p>
    <w:p w:rsidR="00CD227D" w:rsidRPr="00EC3277" w:rsidRDefault="00CD227D" w:rsidP="00B9081F">
      <w:pPr>
        <w:pStyle w:val="Overskrift3"/>
        <w:rPr>
          <w:sz w:val="26"/>
          <w:szCs w:val="26"/>
        </w:rPr>
      </w:pPr>
      <w:r w:rsidRPr="00EC3277">
        <w:rPr>
          <w:sz w:val="26"/>
          <w:szCs w:val="26"/>
        </w:rPr>
        <w:t>Av menighetens ansatte og konfirmantledere</w:t>
      </w:r>
      <w:r w:rsidRPr="00EC3277">
        <w:rPr>
          <w:sz w:val="26"/>
          <w:szCs w:val="26"/>
        </w:rPr>
        <w:br/>
        <w:t>kan dere forvente at:</w:t>
      </w:r>
    </w:p>
    <w:p w:rsidR="00CD227D" w:rsidRPr="00EC3277" w:rsidRDefault="00CD227D" w:rsidP="00CD227D">
      <w:pPr>
        <w:pStyle w:val="Punktliste"/>
        <w:rPr>
          <w:sz w:val="26"/>
          <w:szCs w:val="26"/>
        </w:rPr>
      </w:pPr>
      <w:r w:rsidRPr="00EC3277">
        <w:rPr>
          <w:sz w:val="26"/>
          <w:szCs w:val="26"/>
        </w:rPr>
        <w:t>Vi bryr oss om konfirmantene.</w:t>
      </w:r>
    </w:p>
    <w:p w:rsidR="00CD227D" w:rsidRPr="00EC3277" w:rsidRDefault="00CD227D" w:rsidP="00CD227D">
      <w:pPr>
        <w:pStyle w:val="Punktliste"/>
        <w:rPr>
          <w:sz w:val="26"/>
          <w:szCs w:val="26"/>
        </w:rPr>
      </w:pPr>
      <w:r w:rsidRPr="00EC3277">
        <w:rPr>
          <w:sz w:val="26"/>
          <w:szCs w:val="26"/>
        </w:rPr>
        <w:t>Vi gjør vårt beste for at konfirmanttiden skal være lærerik og minneverdig.</w:t>
      </w:r>
    </w:p>
    <w:p w:rsidR="00CD227D" w:rsidRPr="00EC3277" w:rsidRDefault="00CD227D" w:rsidP="00CD227D">
      <w:pPr>
        <w:pStyle w:val="Punktliste"/>
        <w:rPr>
          <w:sz w:val="26"/>
          <w:szCs w:val="26"/>
        </w:rPr>
      </w:pPr>
      <w:r w:rsidRPr="00EC3277">
        <w:rPr>
          <w:sz w:val="26"/>
          <w:szCs w:val="26"/>
        </w:rPr>
        <w:t>Vi sammen med konfirmantene lager god undervisning og flotte aktiviteter.</w:t>
      </w:r>
    </w:p>
    <w:p w:rsidR="00CD227D" w:rsidRPr="00EC3277" w:rsidRDefault="00CD227D" w:rsidP="00CD227D">
      <w:pPr>
        <w:pStyle w:val="Punktliste"/>
        <w:rPr>
          <w:sz w:val="26"/>
          <w:szCs w:val="26"/>
        </w:rPr>
      </w:pPr>
      <w:r w:rsidRPr="00EC3277">
        <w:rPr>
          <w:sz w:val="26"/>
          <w:szCs w:val="26"/>
        </w:rPr>
        <w:lastRenderedPageBreak/>
        <w:t>Vi sender ut informasjon i god tid</w:t>
      </w:r>
      <w:r w:rsidR="000E2191" w:rsidRPr="00EC3277">
        <w:rPr>
          <w:sz w:val="26"/>
          <w:szCs w:val="26"/>
        </w:rPr>
        <w:t xml:space="preserve"> og holder jevnlig kontakt med</w:t>
      </w:r>
      <w:r w:rsidR="00DC23CE">
        <w:rPr>
          <w:sz w:val="26"/>
          <w:szCs w:val="26"/>
        </w:rPr>
        <w:t xml:space="preserve"> info på email og SMS og på nettside. </w:t>
      </w:r>
    </w:p>
    <w:p w:rsidR="00CD227D" w:rsidRPr="00EC3277" w:rsidRDefault="00CD227D" w:rsidP="00CD227D">
      <w:pPr>
        <w:pStyle w:val="Punktliste"/>
        <w:rPr>
          <w:sz w:val="26"/>
          <w:szCs w:val="26"/>
        </w:rPr>
      </w:pPr>
      <w:r w:rsidRPr="00EC3277">
        <w:rPr>
          <w:sz w:val="26"/>
          <w:szCs w:val="26"/>
        </w:rPr>
        <w:t>Vi svarer på e-post</w:t>
      </w:r>
      <w:r w:rsidR="000E2191" w:rsidRPr="00EC3277">
        <w:rPr>
          <w:sz w:val="26"/>
          <w:szCs w:val="26"/>
        </w:rPr>
        <w:t xml:space="preserve">, </w:t>
      </w:r>
      <w:proofErr w:type="spellStart"/>
      <w:r w:rsidR="000E2191" w:rsidRPr="00EC3277">
        <w:rPr>
          <w:sz w:val="26"/>
          <w:szCs w:val="26"/>
        </w:rPr>
        <w:t>smser</w:t>
      </w:r>
      <w:proofErr w:type="spellEnd"/>
      <w:r w:rsidRPr="00EC3277">
        <w:rPr>
          <w:sz w:val="26"/>
          <w:szCs w:val="26"/>
        </w:rPr>
        <w:t xml:space="preserve"> og telefon.</w:t>
      </w:r>
    </w:p>
    <w:p w:rsidR="00CD227D" w:rsidRPr="00EC3277" w:rsidRDefault="00CD227D" w:rsidP="00CD227D">
      <w:pPr>
        <w:rPr>
          <w:sz w:val="26"/>
          <w:szCs w:val="26"/>
        </w:rPr>
      </w:pPr>
    </w:p>
    <w:p w:rsidR="00CD227D" w:rsidRPr="00EC3277" w:rsidRDefault="00CD227D" w:rsidP="00B9081F">
      <w:pPr>
        <w:pStyle w:val="Overskrift3"/>
        <w:rPr>
          <w:sz w:val="26"/>
          <w:szCs w:val="26"/>
        </w:rPr>
      </w:pPr>
      <w:r w:rsidRPr="00EC3277">
        <w:rPr>
          <w:sz w:val="26"/>
          <w:szCs w:val="26"/>
        </w:rPr>
        <w:t>Av konfirmantene forventes det at:</w:t>
      </w:r>
    </w:p>
    <w:p w:rsidR="00CD227D" w:rsidRPr="00EC3277" w:rsidRDefault="00CD227D" w:rsidP="00EC3277">
      <w:pPr>
        <w:pStyle w:val="Punktliste"/>
        <w:rPr>
          <w:sz w:val="26"/>
          <w:szCs w:val="26"/>
        </w:rPr>
      </w:pPr>
      <w:r w:rsidRPr="00EC3277">
        <w:rPr>
          <w:sz w:val="26"/>
          <w:szCs w:val="26"/>
        </w:rPr>
        <w:t>Du deltar på all undervisning</w:t>
      </w:r>
      <w:r w:rsidR="000E2191" w:rsidRPr="00EC3277">
        <w:rPr>
          <w:sz w:val="26"/>
          <w:szCs w:val="26"/>
        </w:rPr>
        <w:t>, gudstjenestene</w:t>
      </w:r>
      <w:r w:rsidR="00EC3277" w:rsidRPr="00EC3277">
        <w:rPr>
          <w:sz w:val="26"/>
          <w:szCs w:val="26"/>
        </w:rPr>
        <w:t xml:space="preserve"> og alle aktiviteter</w:t>
      </w:r>
    </w:p>
    <w:p w:rsidR="00CD227D" w:rsidRPr="00EC3277" w:rsidRDefault="00CD227D" w:rsidP="00CD227D">
      <w:pPr>
        <w:pStyle w:val="Punktliste"/>
        <w:rPr>
          <w:sz w:val="26"/>
          <w:szCs w:val="26"/>
        </w:rPr>
      </w:pPr>
      <w:r w:rsidRPr="00EC3277">
        <w:rPr>
          <w:sz w:val="26"/>
          <w:szCs w:val="26"/>
        </w:rPr>
        <w:t>Du møter pr</w:t>
      </w:r>
      <w:r w:rsidR="000E2191" w:rsidRPr="00EC3277">
        <w:rPr>
          <w:sz w:val="26"/>
          <w:szCs w:val="26"/>
        </w:rPr>
        <w:t xml:space="preserve">esis til timene og tar med Konfirmantbibelen når det gis beskjed om det. </w:t>
      </w:r>
    </w:p>
    <w:p w:rsidR="00CD227D" w:rsidRPr="00EC3277" w:rsidRDefault="00CD227D" w:rsidP="00CD227D">
      <w:pPr>
        <w:pStyle w:val="Punktliste"/>
        <w:rPr>
          <w:sz w:val="26"/>
          <w:szCs w:val="26"/>
        </w:rPr>
      </w:pPr>
      <w:r w:rsidRPr="00EC3277">
        <w:rPr>
          <w:sz w:val="26"/>
          <w:szCs w:val="26"/>
        </w:rPr>
        <w:t xml:space="preserve">Du gir beskjed når du er forhindret fra å komme og </w:t>
      </w:r>
      <w:r w:rsidR="00DC23CE">
        <w:rPr>
          <w:sz w:val="26"/>
          <w:szCs w:val="26"/>
        </w:rPr>
        <w:t>det kan bli gitt beskjed om å ta</w:t>
      </w:r>
      <w:r w:rsidRPr="00EC3277">
        <w:rPr>
          <w:sz w:val="26"/>
          <w:szCs w:val="26"/>
        </w:rPr>
        <w:t xml:space="preserve"> igjen fravær med </w:t>
      </w:r>
      <w:r w:rsidR="00DC23CE">
        <w:rPr>
          <w:sz w:val="26"/>
          <w:szCs w:val="26"/>
        </w:rPr>
        <w:t>ekstratime.</w:t>
      </w:r>
    </w:p>
    <w:p w:rsidR="00CD227D" w:rsidRPr="00EC3277" w:rsidRDefault="00CD227D" w:rsidP="00CD227D">
      <w:pPr>
        <w:rPr>
          <w:sz w:val="26"/>
          <w:szCs w:val="26"/>
        </w:rPr>
      </w:pPr>
    </w:p>
    <w:p w:rsidR="00CD227D" w:rsidRPr="00EC3277" w:rsidRDefault="00CD227D" w:rsidP="00B9081F">
      <w:pPr>
        <w:pStyle w:val="Overskrift3"/>
        <w:rPr>
          <w:sz w:val="26"/>
          <w:szCs w:val="26"/>
        </w:rPr>
      </w:pPr>
      <w:r w:rsidRPr="00EC3277">
        <w:rPr>
          <w:sz w:val="26"/>
          <w:szCs w:val="26"/>
        </w:rPr>
        <w:t>Av de foresatte forventes det at:</w:t>
      </w:r>
    </w:p>
    <w:p w:rsidR="00CD227D" w:rsidRPr="00EC3277" w:rsidRDefault="00CD227D" w:rsidP="00CD227D">
      <w:pPr>
        <w:pStyle w:val="Punktliste"/>
        <w:rPr>
          <w:sz w:val="26"/>
          <w:szCs w:val="26"/>
        </w:rPr>
      </w:pPr>
      <w:r w:rsidRPr="00EC3277">
        <w:rPr>
          <w:sz w:val="26"/>
          <w:szCs w:val="26"/>
        </w:rPr>
        <w:t>Dere møter på foreldremøtene.</w:t>
      </w:r>
    </w:p>
    <w:p w:rsidR="00CD227D" w:rsidRPr="00EC3277" w:rsidRDefault="00CD227D" w:rsidP="00CD227D">
      <w:pPr>
        <w:pStyle w:val="Punktliste"/>
        <w:rPr>
          <w:sz w:val="26"/>
          <w:szCs w:val="26"/>
        </w:rPr>
      </w:pPr>
      <w:r w:rsidRPr="00EC3277">
        <w:rPr>
          <w:sz w:val="26"/>
          <w:szCs w:val="26"/>
        </w:rPr>
        <w:t>Dere leverer dokumentasjon og informasjonsskjemaer innen de oppsatte fristene.</w:t>
      </w:r>
    </w:p>
    <w:p w:rsidR="00CD227D" w:rsidRPr="00EC3277" w:rsidRDefault="00CD227D" w:rsidP="00CD227D">
      <w:pPr>
        <w:pStyle w:val="Punktliste"/>
        <w:rPr>
          <w:sz w:val="26"/>
          <w:szCs w:val="26"/>
        </w:rPr>
      </w:pPr>
      <w:r w:rsidRPr="00EC3277">
        <w:rPr>
          <w:sz w:val="26"/>
          <w:szCs w:val="26"/>
        </w:rPr>
        <w:t>Dere sender</w:t>
      </w:r>
      <w:r w:rsidR="000E2191" w:rsidRPr="00EC3277">
        <w:rPr>
          <w:sz w:val="26"/>
          <w:szCs w:val="26"/>
        </w:rPr>
        <w:t xml:space="preserve"> skriftlig melding til konfirmantprest Christoffer Tjelle (93246983)</w:t>
      </w:r>
      <w:r w:rsidRPr="00EC3277">
        <w:rPr>
          <w:sz w:val="26"/>
          <w:szCs w:val="26"/>
        </w:rPr>
        <w:t xml:space="preserve"> på forhånd dersom konfirmanten er nødt til å være borte fra en del av opplegget.</w:t>
      </w:r>
    </w:p>
    <w:p w:rsidR="00CD227D" w:rsidRPr="00EC3277" w:rsidRDefault="00CD227D" w:rsidP="00CD227D">
      <w:pPr>
        <w:pStyle w:val="Punktliste"/>
        <w:rPr>
          <w:sz w:val="26"/>
          <w:szCs w:val="26"/>
        </w:rPr>
      </w:pPr>
      <w:r w:rsidRPr="00EC3277">
        <w:rPr>
          <w:sz w:val="26"/>
          <w:szCs w:val="26"/>
        </w:rPr>
        <w:t>Dere følger opp og støtter konfirmantene. Gudstjenestene som inngår i konfirmantopplegget er åpne for alle, og dere er hjertelig velkommen.</w:t>
      </w:r>
      <w:r w:rsidR="004A2F28">
        <w:rPr>
          <w:sz w:val="26"/>
          <w:szCs w:val="26"/>
        </w:rPr>
        <w:t xml:space="preserve"> </w:t>
      </w:r>
    </w:p>
    <w:p w:rsidR="00362B8E" w:rsidRPr="005C4D54" w:rsidRDefault="00362B8E" w:rsidP="00362B8E">
      <w:pPr>
        <w:pStyle w:val="Punktliste"/>
        <w:numPr>
          <w:ilvl w:val="0"/>
          <w:numId w:val="0"/>
        </w:numPr>
        <w:ind w:left="113" w:hanging="113"/>
        <w:rPr>
          <w:sz w:val="28"/>
          <w:szCs w:val="28"/>
        </w:rPr>
      </w:pPr>
    </w:p>
    <w:p w:rsidR="000E2191" w:rsidRPr="005C4D54" w:rsidRDefault="00362B8E" w:rsidP="001D1456">
      <w:pPr>
        <w:pStyle w:val="Punktliste"/>
        <w:numPr>
          <w:ilvl w:val="0"/>
          <w:numId w:val="0"/>
        </w:numPr>
        <w:ind w:left="113" w:hanging="113"/>
        <w:rPr>
          <w:sz w:val="28"/>
          <w:szCs w:val="28"/>
        </w:rPr>
      </w:pPr>
      <w:r w:rsidRPr="005C4D54">
        <w:rPr>
          <w:sz w:val="28"/>
          <w:szCs w:val="28"/>
        </w:rPr>
        <w:t>Hilsen oss som arbeider med konfirmasjon i</w:t>
      </w:r>
      <w:r w:rsidR="00317BFB" w:rsidRPr="005C4D54">
        <w:rPr>
          <w:sz w:val="28"/>
          <w:szCs w:val="28"/>
        </w:rPr>
        <w:t xml:space="preserve"> </w:t>
      </w:r>
    </w:p>
    <w:p w:rsidR="00BB6FC8" w:rsidRPr="005C4D54" w:rsidRDefault="0099682D" w:rsidP="001D1456">
      <w:pPr>
        <w:pStyle w:val="Punktliste"/>
        <w:numPr>
          <w:ilvl w:val="0"/>
          <w:numId w:val="0"/>
        </w:numPr>
        <w:ind w:left="113" w:hanging="113"/>
        <w:rPr>
          <w:sz w:val="28"/>
          <w:szCs w:val="28"/>
        </w:rPr>
      </w:pPr>
      <w:sdt>
        <w:sdtPr>
          <w:rPr>
            <w:sz w:val="28"/>
            <w:szCs w:val="28"/>
          </w:rPr>
          <w:alias w:val="navn menighet"/>
          <w:tag w:val="navn menighet"/>
          <w:id w:val="891617145"/>
          <w:placeholder>
            <w:docPart w:val="FBEF7E6D7C69491E84BABE8C74653012"/>
          </w:placeholder>
          <w:dataBinding w:xpath="/root[1]/menighet[1]" w:storeItemID="{58E34460-0E7E-4D58-A273-A28DA04E93EE}"/>
          <w:text w:multiLine="1"/>
        </w:sdtPr>
        <w:sdtEndPr/>
        <w:sdtContent>
          <w:r w:rsidR="000E2191" w:rsidRPr="005C4D54">
            <w:rPr>
              <w:sz w:val="28"/>
              <w:szCs w:val="28"/>
            </w:rPr>
            <w:t>Bakkehaugen, Majorstu</w:t>
          </w:r>
          <w:r w:rsidR="00EC3277">
            <w:rPr>
              <w:sz w:val="28"/>
              <w:szCs w:val="28"/>
            </w:rPr>
            <w:t>en og Vestre Aker menighet.</w:t>
          </w:r>
          <w:r w:rsidR="00DC23CE">
            <w:rPr>
              <w:sz w:val="28"/>
              <w:szCs w:val="28"/>
            </w:rPr>
            <w:t xml:space="preserve"> </w:t>
          </w:r>
          <w:r w:rsidR="00DC23CE">
            <w:rPr>
              <w:sz w:val="28"/>
              <w:szCs w:val="28"/>
            </w:rPr>
            <w:br/>
          </w:r>
          <w:r w:rsidR="000E2191" w:rsidRPr="005C4D54">
            <w:rPr>
              <w:sz w:val="28"/>
              <w:szCs w:val="28"/>
            </w:rPr>
            <w:br/>
            <w:t>Christoffer Tjelle</w:t>
          </w:r>
          <w:r w:rsidR="000E2191" w:rsidRPr="005C4D54">
            <w:rPr>
              <w:sz w:val="28"/>
              <w:szCs w:val="28"/>
            </w:rPr>
            <w:br/>
            <w:t>Konfirmantprest og hovedleder</w:t>
          </w:r>
        </w:sdtContent>
      </w:sdt>
      <w:r w:rsidR="00362B8E" w:rsidRPr="005C4D54">
        <w:rPr>
          <w:sz w:val="28"/>
          <w:szCs w:val="28"/>
        </w:rPr>
        <w:t>.</w:t>
      </w:r>
      <w:r w:rsidR="001D1456" w:rsidRPr="005C4D54">
        <w:rPr>
          <w:noProof/>
          <w:sz w:val="28"/>
          <w:szCs w:val="28"/>
          <w:lang w:eastAsia="nb-NO"/>
        </w:rPr>
        <w:drawing>
          <wp:anchor distT="0" distB="0" distL="114300" distR="114300" simplePos="0" relativeHeight="251659264" behindDoc="0" locked="0" layoutInCell="1" allowOverlap="1">
            <wp:simplePos x="0" y="0"/>
            <wp:positionH relativeFrom="column">
              <wp:posOffset>0</wp:posOffset>
            </wp:positionH>
            <wp:positionV relativeFrom="page">
              <wp:posOffset>6877050</wp:posOffset>
            </wp:positionV>
            <wp:extent cx="1220400" cy="208800"/>
            <wp:effectExtent l="0" t="0" r="0" b="127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0400" cy="208800"/>
                    </a:xfrm>
                    <a:prstGeom prst="rect">
                      <a:avLst/>
                    </a:prstGeom>
                  </pic:spPr>
                </pic:pic>
              </a:graphicData>
            </a:graphic>
            <wp14:sizeRelH relativeFrom="margin">
              <wp14:pctWidth>0</wp14:pctWidth>
            </wp14:sizeRelH>
            <wp14:sizeRelV relativeFrom="margin">
              <wp14:pctHeight>0</wp14:pctHeight>
            </wp14:sizeRelV>
          </wp:anchor>
        </w:drawing>
      </w:r>
      <w:r w:rsidR="001D1456" w:rsidRPr="005C4D54">
        <w:rPr>
          <w:noProof/>
          <w:sz w:val="28"/>
          <w:szCs w:val="28"/>
          <w:lang w:eastAsia="nb-NO"/>
        </w:rPr>
        <w:drawing>
          <wp:anchor distT="0" distB="0" distL="114300" distR="114300" simplePos="0" relativeHeight="251658240" behindDoc="0" locked="0" layoutInCell="1" allowOverlap="1">
            <wp:simplePos x="0" y="0"/>
            <wp:positionH relativeFrom="page">
              <wp:posOffset>2188845</wp:posOffset>
            </wp:positionH>
            <wp:positionV relativeFrom="page">
              <wp:posOffset>6664325</wp:posOffset>
            </wp:positionV>
            <wp:extent cx="1365250" cy="484505"/>
            <wp:effectExtent l="0" t="0" r="635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5250" cy="484505"/>
                    </a:xfrm>
                    <a:prstGeom prst="rect">
                      <a:avLst/>
                    </a:prstGeom>
                  </pic:spPr>
                </pic:pic>
              </a:graphicData>
            </a:graphic>
          </wp:anchor>
        </w:drawing>
      </w:r>
    </w:p>
    <w:sectPr w:rsidR="00BB6FC8" w:rsidRPr="005C4D54" w:rsidSect="00F246AB">
      <w:headerReference w:type="even" r:id="rId18"/>
      <w:headerReference w:type="default" r:id="rId19"/>
      <w:footerReference w:type="even" r:id="rId20"/>
      <w:footerReference w:type="default" r:id="rId21"/>
      <w:headerReference w:type="first" r:id="rId22"/>
      <w:footerReference w:type="first" r:id="rId23"/>
      <w:pgSz w:w="8420" w:h="11907" w:code="9"/>
      <w:pgMar w:top="1191" w:right="851" w:bottom="851" w:left="851" w:header="36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950" w:rsidRDefault="00B56950" w:rsidP="00B56950">
      <w:r>
        <w:separator/>
      </w:r>
    </w:p>
  </w:endnote>
  <w:endnote w:type="continuationSeparator" w:id="0">
    <w:p w:rsidR="00B56950" w:rsidRDefault="00B56950" w:rsidP="00B5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5F" w:rsidRDefault="00816F5F">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5F" w:rsidRDefault="00816F5F">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5F" w:rsidRDefault="00816F5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950" w:rsidRDefault="00B56950" w:rsidP="00B56950">
      <w:r>
        <w:separator/>
      </w:r>
    </w:p>
  </w:footnote>
  <w:footnote w:type="continuationSeparator" w:id="0">
    <w:p w:rsidR="00B56950" w:rsidRDefault="00B56950" w:rsidP="00B56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6AB" w:rsidRDefault="00B81197" w:rsidP="00F246AB">
    <w:pPr>
      <w:pStyle w:val="Topptekst"/>
      <w:jc w:val="center"/>
    </w:pPr>
    <w:r>
      <w:rPr>
        <w:noProof/>
        <w:lang w:eastAsia="nb-NO"/>
      </w:rPr>
      <mc:AlternateContent>
        <mc:Choice Requires="wps">
          <w:drawing>
            <wp:anchor distT="0" distB="0" distL="114300" distR="114300" simplePos="0" relativeHeight="251663360" behindDoc="0" locked="0" layoutInCell="1" allowOverlap="1" wp14:anchorId="161E9F4A" wp14:editId="2FD184F8">
              <wp:simplePos x="0" y="0"/>
              <wp:positionH relativeFrom="page">
                <wp:posOffset>306070</wp:posOffset>
              </wp:positionH>
              <wp:positionV relativeFrom="page">
                <wp:posOffset>3319780</wp:posOffset>
              </wp:positionV>
              <wp:extent cx="144000" cy="712800"/>
              <wp:effectExtent l="0" t="0" r="8890" b="0"/>
              <wp:wrapNone/>
              <wp:docPr id="1" name="Tekstboks 1"/>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B81197" w:rsidRDefault="00B81197" w:rsidP="00B81197">
                          <w:pPr>
                            <w:pStyle w:val="Topptekst"/>
                          </w:pPr>
                          <w:r>
                            <w:t>Den norske kirke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61E9F4A" id="_x0000_t202" coordsize="21600,21600" o:spt="202" path="m,l,21600r21600,l21600,xe">
              <v:stroke joinstyle="miter"/>
              <v:path gradientshapeok="t" o:connecttype="rect"/>
            </v:shapetype>
            <v:shape id="Tekstboks 1" o:spid="_x0000_s1026" type="#_x0000_t202" style="position:absolute;left:0;text-align:left;margin-left:24.1pt;margin-top:261.4pt;width:11.35pt;height:5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" fillcolor="white [3201]" stroked="f" strokeweight=".5pt">
              <v:textbox style="layout-flow:vertical;mso-layout-flow-alt:bottom-to-top" inset="0,0,0,0">
                <w:txbxContent>
                  <w:p w:rsidR="00B81197" w:rsidRDefault="00B81197" w:rsidP="00B81197">
                    <w:pPr>
                      <w:pStyle w:val="Topptekst"/>
                    </w:pPr>
                    <w:r>
                      <w:t>Den norske kirke</w:t>
                    </w:r>
                  </w:p>
                </w:txbxContent>
              </v:textbox>
              <w10:wrap anchorx="page" anchory="page"/>
            </v:shape>
          </w:pict>
        </mc:Fallback>
      </mc:AlternateContent>
    </w:r>
    <w:r w:rsidR="00F246AB">
      <w:t>Velkommen som konfirmant</w:t>
    </w:r>
  </w:p>
  <w:p w:rsidR="002343A9" w:rsidRDefault="002343A9">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197" w:rsidRDefault="00B81197" w:rsidP="00B81197">
    <w:pPr>
      <w:pStyle w:val="Topptekst"/>
      <w:jc w:val="center"/>
    </w:pPr>
    <w:r>
      <w:t>Velkommen som konfirmant</w:t>
    </w:r>
  </w:p>
  <w:p w:rsidR="00631304" w:rsidRPr="00B81197" w:rsidRDefault="00B81197" w:rsidP="00B81197">
    <w:pPr>
      <w:pStyle w:val="Topptekst"/>
    </w:pPr>
    <w:r>
      <w:rPr>
        <w:noProof/>
        <w:lang w:eastAsia="nb-NO"/>
      </w:rPr>
      <mc:AlternateContent>
        <mc:Choice Requires="wps">
          <w:drawing>
            <wp:anchor distT="0" distB="0" distL="114300" distR="114300" simplePos="0" relativeHeight="251665408" behindDoc="0" locked="0" layoutInCell="1" allowOverlap="1" wp14:anchorId="616B53B5" wp14:editId="6D77205E">
              <wp:simplePos x="0" y="0"/>
              <wp:positionH relativeFrom="page">
                <wp:posOffset>4972743</wp:posOffset>
              </wp:positionH>
              <wp:positionV relativeFrom="page">
                <wp:posOffset>3319780</wp:posOffset>
              </wp:positionV>
              <wp:extent cx="144000" cy="712800"/>
              <wp:effectExtent l="0" t="0" r="8890" b="0"/>
              <wp:wrapNone/>
              <wp:docPr id="4" name="Tekstboks 4"/>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B81197" w:rsidRDefault="00B81197" w:rsidP="00B81197">
                          <w:pPr>
                            <w:pStyle w:val="Topptekst"/>
                          </w:pPr>
                          <w:r>
                            <w:t>Den norske kirke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16B53B5" id="_x0000_t202" coordsize="21600,21600" o:spt="202" path="m,l,21600r21600,l21600,xe">
              <v:stroke joinstyle="miter"/>
              <v:path gradientshapeok="t" o:connecttype="rect"/>
            </v:shapetype>
            <v:shape id="Tekstboks 4" o:spid="_x0000_s1027" type="#_x0000_t202" style="position:absolute;margin-left:391.55pt;margin-top:261.4pt;width:11.35pt;height:5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" fillcolor="white [3201]" stroked="f" strokeweight=".5pt">
              <v:textbox style="layout-flow:vertical" inset="0,0,0,0">
                <w:txbxContent>
                  <w:p w:rsidR="00B81197" w:rsidRDefault="00B81197" w:rsidP="00B81197">
                    <w:pPr>
                      <w:pStyle w:val="Topptekst"/>
                    </w:pPr>
                    <w:r>
                      <w:t>Den norske kirke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950" w:rsidRDefault="00B56950">
    <w:pPr>
      <w:pStyle w:val="Topptekst"/>
    </w:pPr>
    <w:r>
      <w:rPr>
        <w:noProof/>
        <w:lang w:eastAsia="nb-NO"/>
      </w:rPr>
      <mc:AlternateContent>
        <mc:Choice Requires="wps">
          <w:drawing>
            <wp:anchor distT="0" distB="0" distL="114300" distR="114300" simplePos="0" relativeHeight="251655165" behindDoc="0" locked="0" layoutInCell="1" allowOverlap="1">
              <wp:simplePos x="0" y="0"/>
              <wp:positionH relativeFrom="page">
                <wp:posOffset>680720</wp:posOffset>
              </wp:positionH>
              <wp:positionV relativeFrom="page">
                <wp:posOffset>734695</wp:posOffset>
              </wp:positionV>
              <wp:extent cx="3967200" cy="3870000"/>
              <wp:effectExtent l="0" t="0" r="0" b="0"/>
              <wp:wrapNone/>
              <wp:docPr id="2" name="forsidebilde"/>
              <wp:cNvGraphicFramePr/>
              <a:graphic xmlns:a="http://schemas.openxmlformats.org/drawingml/2006/main">
                <a:graphicData uri="http://schemas.microsoft.com/office/word/2010/wordprocessingShape">
                  <wps:wsp>
                    <wps:cNvSpPr/>
                    <wps:spPr>
                      <a:xfrm>
                        <a:off x="0" y="0"/>
                        <a:ext cx="3967200" cy="3870000"/>
                      </a:xfrm>
                      <a:prstGeom prst="rect">
                        <a:avLst/>
                      </a:prstGeom>
                      <a:blipFill>
                        <a:blip r:embed="rId1"/>
                        <a:srcRect/>
                        <a:stretch>
                          <a:fillRect l="-7045" r="-393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D75AF9" id="forsidebilde" o:spid="_x0000_s1026" style="position:absolute;margin-left:53.6pt;margin-top:57.85pt;width:312.4pt;height:304.7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UTAAAAAFJnaHRsb25nAAAH&#10;n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FEAAAAABAAAAoAAAAGsAAAHgAADIoAAAFCQAGAAB/9j/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kBJQ0NfUFJPRklMRQABAQAAAjBBREJFAhAAAG1udHJSR0IgWFlaIAfPAAYAAwAAAAAAAG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4ADkFkb2JlAGRAAAAAAf/bAIQAAgICAwIDBAICBAUEAwQFBgUFBQUGCAcHBwcHCAsJ&#10;CQkJCQkLCwsLCwsLCwwMDAwMDAwMDAwMDAwMDAwMDAwMDAEDAwMHBAcNBwcNDw0NDQ8PDg4ODg8P&#10;DAwMDAwPDwwMDAwMDA8MDAwMDAwMDAwMDAwMDAwMDAwMDAwMDAwMDAwM/8AAEQgFEwedAwERAAIR&#10;AQMRAf/dAAQA9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" stroked="f" strokeweight="1pt">
              <v:fill r:id="rId2" o:title="" recolor="t" rotate="t" type="frame"/>
              <w10:wrap anchorx="page" anchory="page"/>
            </v:rect>
          </w:pict>
        </mc:Fallback>
      </mc:AlternateContent>
    </w:r>
    <w:r>
      <w:rPr>
        <w:noProof/>
        <w:lang w:eastAsia="nb-NO"/>
      </w:rPr>
      <w:drawing>
        <wp:anchor distT="0" distB="0" distL="114300" distR="114300" simplePos="0" relativeHeight="251656190" behindDoc="0" locked="0" layoutInCell="1" allowOverlap="1">
          <wp:simplePos x="0" y="0"/>
          <wp:positionH relativeFrom="page">
            <wp:posOffset>0</wp:posOffset>
          </wp:positionH>
          <wp:positionV relativeFrom="page">
            <wp:posOffset>0</wp:posOffset>
          </wp:positionV>
          <wp:extent cx="5346065" cy="755904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kgrunn.png"/>
                  <pic:cNvPicPr/>
                </pic:nvPicPr>
                <pic:blipFill>
                  <a:blip r:embed="rId3">
                    <a:extLst>
                      <a:ext uri="{28A0092B-C50C-407E-A947-70E740481C1C}">
                        <a14:useLocalDpi xmlns:a14="http://schemas.microsoft.com/office/drawing/2010/main" val="0"/>
                      </a:ext>
                    </a:extLst>
                  </a:blip>
                  <a:stretch>
                    <a:fillRect/>
                  </a:stretch>
                </pic:blipFill>
                <pic:spPr>
                  <a:xfrm>
                    <a:off x="0" y="0"/>
                    <a:ext cx="5346065" cy="7559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30231E"/>
    <w:lvl w:ilvl="0">
      <w:start w:val="1"/>
      <w:numFmt w:val="bullet"/>
      <w:pStyle w:val="Punktliste"/>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875"/>
    <w:rsid w:val="000E2191"/>
    <w:rsid w:val="000E5257"/>
    <w:rsid w:val="000F18BB"/>
    <w:rsid w:val="00111AE2"/>
    <w:rsid w:val="001D1456"/>
    <w:rsid w:val="002343A9"/>
    <w:rsid w:val="00236A7F"/>
    <w:rsid w:val="00236E2D"/>
    <w:rsid w:val="0031132B"/>
    <w:rsid w:val="00317BFB"/>
    <w:rsid w:val="00362B8E"/>
    <w:rsid w:val="003B3C11"/>
    <w:rsid w:val="003D6F07"/>
    <w:rsid w:val="003F1330"/>
    <w:rsid w:val="00440D55"/>
    <w:rsid w:val="00485973"/>
    <w:rsid w:val="004A2F28"/>
    <w:rsid w:val="004D7116"/>
    <w:rsid w:val="00527F7C"/>
    <w:rsid w:val="005B4F5C"/>
    <w:rsid w:val="005C4D54"/>
    <w:rsid w:val="005E3E94"/>
    <w:rsid w:val="00616207"/>
    <w:rsid w:val="00631304"/>
    <w:rsid w:val="006805D1"/>
    <w:rsid w:val="007228B0"/>
    <w:rsid w:val="00776360"/>
    <w:rsid w:val="00780FD4"/>
    <w:rsid w:val="007E5441"/>
    <w:rsid w:val="00800B75"/>
    <w:rsid w:val="00816F5F"/>
    <w:rsid w:val="008D37B0"/>
    <w:rsid w:val="0091584F"/>
    <w:rsid w:val="0099682D"/>
    <w:rsid w:val="00A30616"/>
    <w:rsid w:val="00B0634E"/>
    <w:rsid w:val="00B37875"/>
    <w:rsid w:val="00B56950"/>
    <w:rsid w:val="00B756C9"/>
    <w:rsid w:val="00B8029F"/>
    <w:rsid w:val="00B81197"/>
    <w:rsid w:val="00B82B5A"/>
    <w:rsid w:val="00B9081F"/>
    <w:rsid w:val="00B93D4A"/>
    <w:rsid w:val="00BA2791"/>
    <w:rsid w:val="00BB6FC8"/>
    <w:rsid w:val="00C571C9"/>
    <w:rsid w:val="00CD227D"/>
    <w:rsid w:val="00D44BB9"/>
    <w:rsid w:val="00D8791B"/>
    <w:rsid w:val="00DC23CE"/>
    <w:rsid w:val="00E34AB1"/>
    <w:rsid w:val="00E71503"/>
    <w:rsid w:val="00EA3D95"/>
    <w:rsid w:val="00EA5B0C"/>
    <w:rsid w:val="00EC3277"/>
    <w:rsid w:val="00F15157"/>
    <w:rsid w:val="00F246AB"/>
    <w:rsid w:val="00F47AB6"/>
    <w:rsid w:val="00F65741"/>
    <w:rsid w:val="00FC0273"/>
    <w:rsid w:val="00FE54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07C8A5B4-6D37-44DF-9B82-3C0B5AFB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116"/>
    <w:pPr>
      <w:spacing w:after="0" w:line="240" w:lineRule="auto"/>
    </w:pPr>
    <w:rPr>
      <w:sz w:val="20"/>
    </w:rPr>
  </w:style>
  <w:style w:type="paragraph" w:styleId="Overskrift1">
    <w:name w:val="heading 1"/>
    <w:basedOn w:val="Normal"/>
    <w:next w:val="Normal"/>
    <w:link w:val="Overskrift1Tegn"/>
    <w:uiPriority w:val="9"/>
    <w:qFormat/>
    <w:rsid w:val="007228B0"/>
    <w:pPr>
      <w:keepNext/>
      <w:keepLines/>
      <w:spacing w:after="220"/>
      <w:jc w:val="center"/>
      <w:outlineLvl w:val="0"/>
    </w:pPr>
    <w:rPr>
      <w:rFonts w:asciiTheme="majorHAnsi" w:eastAsiaTheme="majorEastAsia" w:hAnsiTheme="majorHAnsi" w:cstheme="majorBidi"/>
      <w:b/>
      <w:color w:val="92CDB9"/>
      <w:sz w:val="50"/>
      <w:szCs w:val="32"/>
    </w:rPr>
  </w:style>
  <w:style w:type="paragraph" w:styleId="Overskrift2">
    <w:name w:val="heading 2"/>
    <w:basedOn w:val="Normal"/>
    <w:next w:val="Normal"/>
    <w:link w:val="Overskrift2Tegn"/>
    <w:uiPriority w:val="9"/>
    <w:qFormat/>
    <w:rsid w:val="00E34AB1"/>
    <w:pPr>
      <w:keepNext/>
      <w:keepLines/>
      <w:jc w:val="center"/>
      <w:outlineLvl w:val="1"/>
    </w:pPr>
    <w:rPr>
      <w:rFonts w:eastAsiaTheme="majorEastAsia" w:cstheme="majorBidi"/>
      <w:color w:val="000000" w:themeColor="text1"/>
      <w:sz w:val="28"/>
      <w:szCs w:val="28"/>
    </w:rPr>
  </w:style>
  <w:style w:type="paragraph" w:styleId="Overskrift3">
    <w:name w:val="heading 3"/>
    <w:basedOn w:val="Normal"/>
    <w:next w:val="Normal"/>
    <w:link w:val="Overskrift3Tegn"/>
    <w:uiPriority w:val="9"/>
    <w:qFormat/>
    <w:rsid w:val="00B9081F"/>
    <w:pPr>
      <w:keepNext/>
      <w:keepLines/>
      <w:outlineLvl w:val="2"/>
    </w:pPr>
    <w:rPr>
      <w:rFonts w:asciiTheme="majorHAnsi" w:eastAsiaTheme="majorEastAsia" w:hAnsiTheme="majorHAnsi" w:cstheme="majorBidi"/>
      <w:b/>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FE5410"/>
    <w:pPr>
      <w:tabs>
        <w:tab w:val="center" w:pos="4536"/>
        <w:tab w:val="right" w:pos="9072"/>
      </w:tabs>
    </w:pPr>
    <w:rPr>
      <w:sz w:val="14"/>
    </w:rPr>
  </w:style>
  <w:style w:type="character" w:customStyle="1" w:styleId="TopptekstTegn">
    <w:name w:val="Topptekst Tegn"/>
    <w:basedOn w:val="Standardskriftforavsnitt"/>
    <w:link w:val="Topptekst"/>
    <w:uiPriority w:val="99"/>
    <w:semiHidden/>
    <w:rsid w:val="004D7116"/>
    <w:rPr>
      <w:sz w:val="14"/>
    </w:rPr>
  </w:style>
  <w:style w:type="paragraph" w:styleId="Bunntekst">
    <w:name w:val="footer"/>
    <w:basedOn w:val="Normal"/>
    <w:link w:val="BunntekstTegn"/>
    <w:uiPriority w:val="99"/>
    <w:semiHidden/>
    <w:rsid w:val="00B56950"/>
    <w:pPr>
      <w:tabs>
        <w:tab w:val="center" w:pos="4536"/>
        <w:tab w:val="right" w:pos="9072"/>
      </w:tabs>
    </w:pPr>
  </w:style>
  <w:style w:type="character" w:customStyle="1" w:styleId="BunntekstTegn">
    <w:name w:val="Bunntekst Tegn"/>
    <w:basedOn w:val="Standardskriftforavsnitt"/>
    <w:link w:val="Bunntekst"/>
    <w:uiPriority w:val="99"/>
    <w:semiHidden/>
    <w:rsid w:val="004D7116"/>
    <w:rPr>
      <w:sz w:val="20"/>
    </w:rPr>
  </w:style>
  <w:style w:type="paragraph" w:styleId="Tittel">
    <w:name w:val="Title"/>
    <w:basedOn w:val="Normal"/>
    <w:link w:val="TittelTegn"/>
    <w:uiPriority w:val="10"/>
    <w:qFormat/>
    <w:rsid w:val="00B82B5A"/>
    <w:pPr>
      <w:contextualSpacing/>
      <w:jc w:val="center"/>
    </w:pPr>
    <w:rPr>
      <w:rFonts w:asciiTheme="majorHAnsi" w:eastAsiaTheme="majorEastAsia" w:hAnsiTheme="majorHAnsi" w:cstheme="majorBidi"/>
      <w:b/>
      <w:spacing w:val="-10"/>
      <w:kern w:val="28"/>
      <w:sz w:val="40"/>
      <w:szCs w:val="56"/>
      <w:u w:val="single"/>
    </w:rPr>
  </w:style>
  <w:style w:type="character" w:customStyle="1" w:styleId="TittelTegn">
    <w:name w:val="Tittel Tegn"/>
    <w:basedOn w:val="Standardskriftforavsnitt"/>
    <w:link w:val="Tittel"/>
    <w:uiPriority w:val="10"/>
    <w:rsid w:val="004D7116"/>
    <w:rPr>
      <w:rFonts w:asciiTheme="majorHAnsi" w:eastAsiaTheme="majorEastAsia" w:hAnsiTheme="majorHAnsi" w:cstheme="majorBidi"/>
      <w:b/>
      <w:spacing w:val="-10"/>
      <w:kern w:val="28"/>
      <w:sz w:val="40"/>
      <w:szCs w:val="56"/>
      <w:u w:val="single"/>
    </w:rPr>
  </w:style>
  <w:style w:type="character" w:customStyle="1" w:styleId="Overskrift1Tegn">
    <w:name w:val="Overskrift 1 Tegn"/>
    <w:basedOn w:val="Standardskriftforavsnitt"/>
    <w:link w:val="Overskrift1"/>
    <w:uiPriority w:val="9"/>
    <w:rsid w:val="004D7116"/>
    <w:rPr>
      <w:rFonts w:asciiTheme="majorHAnsi" w:eastAsiaTheme="majorEastAsia" w:hAnsiTheme="majorHAnsi" w:cstheme="majorBidi"/>
      <w:b/>
      <w:color w:val="92CDB9"/>
      <w:sz w:val="50"/>
      <w:szCs w:val="32"/>
    </w:rPr>
  </w:style>
  <w:style w:type="character" w:customStyle="1" w:styleId="Overskrift2Tegn">
    <w:name w:val="Overskrift 2 Tegn"/>
    <w:basedOn w:val="Standardskriftforavsnitt"/>
    <w:link w:val="Overskrift2"/>
    <w:uiPriority w:val="9"/>
    <w:rsid w:val="004D7116"/>
    <w:rPr>
      <w:rFonts w:eastAsiaTheme="majorEastAsia" w:cstheme="majorBidi"/>
      <w:color w:val="000000" w:themeColor="text1"/>
      <w:sz w:val="28"/>
      <w:szCs w:val="28"/>
    </w:rPr>
  </w:style>
  <w:style w:type="character" w:customStyle="1" w:styleId="Overskrift3Tegn">
    <w:name w:val="Overskrift 3 Tegn"/>
    <w:basedOn w:val="Standardskriftforavsnitt"/>
    <w:link w:val="Overskrift3"/>
    <w:uiPriority w:val="9"/>
    <w:rsid w:val="004D7116"/>
    <w:rPr>
      <w:rFonts w:asciiTheme="majorHAnsi" w:eastAsiaTheme="majorEastAsia" w:hAnsiTheme="majorHAnsi" w:cstheme="majorBidi"/>
      <w:b/>
      <w:color w:val="000000" w:themeColor="text1"/>
      <w:sz w:val="24"/>
      <w:szCs w:val="24"/>
    </w:rPr>
  </w:style>
  <w:style w:type="table" w:styleId="Tabellrutenett">
    <w:name w:val="Table Grid"/>
    <w:basedOn w:val="Vanligtabell"/>
    <w:uiPriority w:val="39"/>
    <w:rsid w:val="00FC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rsid w:val="00EA3D95"/>
    <w:rPr>
      <w:color w:val="0563C1" w:themeColor="hyperlink"/>
      <w:u w:val="single"/>
    </w:rPr>
  </w:style>
  <w:style w:type="character" w:customStyle="1" w:styleId="UnresolvedMention">
    <w:name w:val="Unresolved Mention"/>
    <w:basedOn w:val="Standardskriftforavsnitt"/>
    <w:uiPriority w:val="99"/>
    <w:semiHidden/>
    <w:rsid w:val="00EA3D95"/>
    <w:rPr>
      <w:color w:val="808080"/>
      <w:shd w:val="clear" w:color="auto" w:fill="E6E6E6"/>
    </w:rPr>
  </w:style>
  <w:style w:type="paragraph" w:styleId="Punktliste">
    <w:name w:val="List Bullet"/>
    <w:basedOn w:val="Normal"/>
    <w:uiPriority w:val="99"/>
    <w:semiHidden/>
    <w:rsid w:val="00CD227D"/>
    <w:pPr>
      <w:numPr>
        <w:numId w:val="1"/>
      </w:numPr>
      <w:ind w:left="113" w:hanging="113"/>
      <w:contextualSpacing/>
    </w:pPr>
  </w:style>
  <w:style w:type="character" w:styleId="Plassholdertekst">
    <w:name w:val="Placeholder Text"/>
    <w:basedOn w:val="Standardskriftforavsnitt"/>
    <w:uiPriority w:val="99"/>
    <w:semiHidden/>
    <w:rsid w:val="00F47AB6"/>
    <w:rPr>
      <w:color w:val="92CDB9"/>
    </w:rPr>
  </w:style>
  <w:style w:type="paragraph" w:styleId="Bobletekst">
    <w:name w:val="Balloon Text"/>
    <w:basedOn w:val="Normal"/>
    <w:link w:val="BobletekstTegn"/>
    <w:uiPriority w:val="99"/>
    <w:semiHidden/>
    <w:rsid w:val="00F1515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151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ct869@kirken.no" TargetMode="Externa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nfirmant.n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http://www.kirken.no/bmv"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solbukta.no"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EF7E6D7C69491E84BABE8C74653012"/>
        <w:category>
          <w:name w:val="Generelt"/>
          <w:gallery w:val="placeholder"/>
        </w:category>
        <w:types>
          <w:type w:val="bbPlcHdr"/>
        </w:types>
        <w:behaviors>
          <w:behavior w:val="content"/>
        </w:behaviors>
        <w:guid w:val="{8E6D3A17-3E38-4A1D-991E-11ED637C30F2}"/>
      </w:docPartPr>
      <w:docPartBody>
        <w:p w:rsidR="002657BF" w:rsidRDefault="00AF5C4A" w:rsidP="00AF5C4A">
          <w:pPr>
            <w:pStyle w:val="FBEF7E6D7C69491E84BABE8C74653012"/>
          </w:pPr>
          <w:r w:rsidRPr="008D5B5B">
            <w:rPr>
              <w:rStyle w:val="Plassholdertekst"/>
            </w:rPr>
            <w:t>[navn menighet]</w:t>
          </w:r>
        </w:p>
      </w:docPartBody>
    </w:docPart>
    <w:docPart>
      <w:docPartPr>
        <w:name w:val="159A4F6374F94C18B6C3470A93D7A0B4"/>
        <w:category>
          <w:name w:val="Generelt"/>
          <w:gallery w:val="placeholder"/>
        </w:category>
        <w:types>
          <w:type w:val="bbPlcHdr"/>
        </w:types>
        <w:behaviors>
          <w:behavior w:val="content"/>
        </w:behaviors>
        <w:guid w:val="{9CB1ED0F-7D17-4B4F-851E-22E1D4E758BD}"/>
      </w:docPartPr>
      <w:docPartBody>
        <w:p w:rsidR="002657BF" w:rsidRDefault="00AF5C4A">
          <w:r w:rsidRPr="008D5B5B">
            <w:rPr>
              <w:rStyle w:val="Plassholdertekst"/>
            </w:rPr>
            <w:t>[Navn kirke]</w:t>
          </w:r>
        </w:p>
      </w:docPartBody>
    </w:docPart>
    <w:docPart>
      <w:docPartPr>
        <w:name w:val="CE53E94B3C9B47BB9504B5B52D93487E"/>
        <w:category>
          <w:name w:val="Generelt"/>
          <w:gallery w:val="placeholder"/>
        </w:category>
        <w:types>
          <w:type w:val="bbPlcHdr"/>
        </w:types>
        <w:behaviors>
          <w:behavior w:val="content"/>
        </w:behaviors>
        <w:guid w:val="{26DEFF17-DBC6-413B-9E8A-5C505A0A6CFD}"/>
      </w:docPartPr>
      <w:docPartBody>
        <w:p w:rsidR="00906A1A" w:rsidRDefault="00D50355" w:rsidP="00D50355">
          <w:pPr>
            <w:pStyle w:val="CE53E94B3C9B47BB9504B5B52D93487E"/>
          </w:pPr>
          <w:r w:rsidRPr="008D5B5B">
            <w:rPr>
              <w:rStyle w:val="Plassholdertekst"/>
            </w:rPr>
            <w:t>[adresse nettside]</w:t>
          </w:r>
        </w:p>
      </w:docPartBody>
    </w:docPart>
    <w:docPart>
      <w:docPartPr>
        <w:name w:val="17499814683B4EA799437776FB3E7017"/>
        <w:category>
          <w:name w:val="Generelt"/>
          <w:gallery w:val="placeholder"/>
        </w:category>
        <w:types>
          <w:type w:val="bbPlcHdr"/>
        </w:types>
        <w:behaviors>
          <w:behavior w:val="content"/>
        </w:behaviors>
        <w:guid w:val="{70611E44-FBF9-44F4-8B36-55B0A8F9EC40}"/>
      </w:docPartPr>
      <w:docPartBody>
        <w:p w:rsidR="00906A1A" w:rsidRDefault="00D50355" w:rsidP="00D50355">
          <w:pPr>
            <w:pStyle w:val="17499814683B4EA799437776FB3E7017"/>
          </w:pPr>
          <w:r>
            <w:t>[velg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C4A"/>
    <w:rsid w:val="002657BF"/>
    <w:rsid w:val="00906A1A"/>
    <w:rsid w:val="00AF5C4A"/>
    <w:rsid w:val="00D503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C4A"/>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50355"/>
    <w:rPr>
      <w:color w:val="92CDB9"/>
    </w:rPr>
  </w:style>
  <w:style w:type="paragraph" w:customStyle="1" w:styleId="9F1C4EAF6B4E4066A65DF140F5F75474">
    <w:name w:val="9F1C4EAF6B4E4066A65DF140F5F75474"/>
    <w:rsid w:val="00AF5C4A"/>
    <w:pPr>
      <w:spacing w:after="0" w:line="240" w:lineRule="auto"/>
      <w:contextualSpacing/>
      <w:jc w:val="center"/>
    </w:pPr>
    <w:rPr>
      <w:rFonts w:asciiTheme="majorHAnsi" w:eastAsiaTheme="majorEastAsia" w:hAnsiTheme="majorHAnsi" w:cstheme="majorBidi"/>
      <w:b/>
      <w:spacing w:val="-10"/>
      <w:kern w:val="28"/>
      <w:sz w:val="40"/>
      <w:szCs w:val="56"/>
      <w:u w:val="single"/>
      <w:lang w:eastAsia="en-US"/>
    </w:rPr>
  </w:style>
  <w:style w:type="paragraph" w:customStyle="1" w:styleId="86544412D4D140949EB0978DD023A9DC">
    <w:name w:val="86544412D4D140949EB0978DD023A9DC"/>
    <w:rsid w:val="00AF5C4A"/>
    <w:pPr>
      <w:keepNext/>
      <w:keepLines/>
      <w:spacing w:after="0" w:line="240" w:lineRule="auto"/>
      <w:jc w:val="center"/>
      <w:outlineLvl w:val="1"/>
    </w:pPr>
    <w:rPr>
      <w:rFonts w:asciiTheme="majorHAnsi" w:eastAsiaTheme="majorEastAsia" w:hAnsiTheme="majorHAnsi" w:cstheme="majorBidi"/>
      <w:color w:val="000000" w:themeColor="text1"/>
      <w:sz w:val="28"/>
      <w:szCs w:val="28"/>
      <w:lang w:eastAsia="en-US"/>
    </w:rPr>
  </w:style>
  <w:style w:type="paragraph" w:customStyle="1" w:styleId="03177E7FCBF54968A27387D3A0A611C6">
    <w:name w:val="03177E7FCBF54968A27387D3A0A611C6"/>
    <w:rsid w:val="00AF5C4A"/>
  </w:style>
  <w:style w:type="paragraph" w:customStyle="1" w:styleId="6CD7875AB6BC48979165C4A040A02228">
    <w:name w:val="6CD7875AB6BC48979165C4A040A02228"/>
    <w:rsid w:val="00AF5C4A"/>
  </w:style>
  <w:style w:type="paragraph" w:customStyle="1" w:styleId="FBEF7E6D7C69491E84BABE8C74653012">
    <w:name w:val="FBEF7E6D7C69491E84BABE8C74653012"/>
    <w:rsid w:val="00AF5C4A"/>
  </w:style>
  <w:style w:type="paragraph" w:customStyle="1" w:styleId="7757A3E9468C4C0EA3EFF1957932EED6">
    <w:name w:val="7757A3E9468C4C0EA3EFF1957932EED6"/>
    <w:rsid w:val="00AF5C4A"/>
  </w:style>
  <w:style w:type="paragraph" w:customStyle="1" w:styleId="D51874CFBEBE4D1FB19C560F0E01A715">
    <w:name w:val="D51874CFBEBE4D1FB19C560F0E01A715"/>
    <w:rsid w:val="00AF5C4A"/>
  </w:style>
  <w:style w:type="paragraph" w:customStyle="1" w:styleId="CE53E94B3C9B47BB9504B5B52D93487E">
    <w:name w:val="CE53E94B3C9B47BB9504B5B52D93487E"/>
    <w:rsid w:val="00D50355"/>
  </w:style>
  <w:style w:type="paragraph" w:customStyle="1" w:styleId="CB8F69D4C03F4CF7AFB113F47391FF4F">
    <w:name w:val="CB8F69D4C03F4CF7AFB113F47391FF4F"/>
    <w:rsid w:val="00D50355"/>
  </w:style>
  <w:style w:type="paragraph" w:customStyle="1" w:styleId="17499814683B4EA799437776FB3E7017">
    <w:name w:val="17499814683B4EA799437776FB3E7017"/>
    <w:rsid w:val="00D50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tabs>
      <tab idMso="TabHome">
        <group id="customGroup" label="Skift forsidebilde" insertBeforeMso="GroupClipboard">
          <button id="customButton" label="Skift forsidebilde" size="large" onAction="SkiftForsideBilde" imageMso="PicturesToolInsertPicture"/>
        </group>
      </tab>
    </tabs>
  </ribbon>
  <contextMenus>
    <contextMenu idMso="ContextMenuPicture">
      <button id="endreBilde" label="Skift ut bilde" onAction="SkiftBilde"/>
    </contextMenu>
    <contextMenu idMso="ContextMenuShape">
      <button id="endreBilde2" label="Skift ut bilde" onAction="SkiftBilde"/>
    </contextMenu>
    <contextMenu idMso="ContextMenuShapeFreeform">
      <button id="endreBilde3" label="Skift ut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menighet>Bakkehaugen, Majorstuen og Vestre Aker menighet. 
Christoffer Tjelle
Konfirmantprest og hovedleder</menighet>
  <url>www.kirken.no/bmv </url>
  <kirke>Vestre Aker kirke og Bakkehaugen kirke</kirk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4460-0E7E-4D58-A273-A28DA04E93EE}">
  <ds:schemaRefs/>
</ds:datastoreItem>
</file>

<file path=customXml/itemProps2.xml><?xml version="1.0" encoding="utf-8"?>
<ds:datastoreItem xmlns:ds="http://schemas.openxmlformats.org/officeDocument/2006/customXml" ds:itemID="{A2940826-4C4B-4116-A479-B6F0BDB03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Informasjonsbrosjyre for konfirmantene 2019.dotm</Template>
  <TotalTime>1</TotalTime>
  <Pages>8</Pages>
  <Words>1243</Words>
  <Characters>6594</Characters>
  <Application>Microsoft Office Word</Application>
  <DocSecurity>4</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Jørgen Bye</dc:creator>
  <cp:keywords/>
  <dc:description/>
  <cp:lastModifiedBy>Silje Marie Andersen</cp:lastModifiedBy>
  <cp:revision>2</cp:revision>
  <cp:lastPrinted>2018-05-09T09:36:00Z</cp:lastPrinted>
  <dcterms:created xsi:type="dcterms:W3CDTF">2018-05-15T08:11:00Z</dcterms:created>
  <dcterms:modified xsi:type="dcterms:W3CDTF">2018-05-15T08:11:00Z</dcterms:modified>
</cp:coreProperties>
</file>