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4F" w:rsidRDefault="001C56D7">
      <w:r w:rsidRPr="001C56D7">
        <w:rPr>
          <w:noProof/>
          <w:lang w:eastAsia="nb-NO"/>
        </w:rPr>
        <w:drawing>
          <wp:inline distT="0" distB="0" distL="0" distR="0">
            <wp:extent cx="6516603" cy="9210329"/>
            <wp:effectExtent l="0" t="0" r="0" b="0"/>
            <wp:docPr id="1" name="Bilde 1" descr="\\kdfil08\Users\Kirkekontor\Grimstad\0904.Nina\Documents\My Pictures\Kirkesidene\November 2017\S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fil08\Users\Kirkekontor\Grimstad\0904.Nina\Documents\My Pictures\Kirkesidene\November 2017\Sid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53" cy="92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7" w:rsidRDefault="001C56D7"/>
    <w:p w:rsidR="001C56D7" w:rsidRDefault="001C56D7">
      <w:r w:rsidRPr="001C56D7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2" name="Bilde 2" descr="\\kdfil08\Users\Kirkekontor\Grimstad\0904.Nina\Documents\My Pictures\Kirkesidene\November 2017\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fil08\Users\Kirkekontor\Grimstad\0904.Nina\Documents\My Pictures\Kirkesidene\November 2017\Si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7" w:rsidRDefault="001C56D7"/>
    <w:p w:rsidR="001C56D7" w:rsidRDefault="001C56D7">
      <w:r w:rsidRPr="001C56D7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3" name="Bilde 3" descr="\\kdfil08\Users\Kirkekontor\Grimstad\0904.Nina\Documents\My Pictures\Kirkesidene\November 2017\Si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fil08\Users\Kirkekontor\Grimstad\0904.Nina\Documents\My Pictures\Kirkesidene\November 2017\Sid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7" w:rsidRDefault="001C56D7"/>
    <w:p w:rsidR="001C56D7" w:rsidRDefault="001C56D7">
      <w:r w:rsidRPr="001C56D7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4" name="Bilde 4" descr="\\kdfil08\Users\Kirkekontor\Grimstad\0904.Nina\Documents\My Pictures\Kirkesidene\November 2017\Si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fil08\Users\Kirkekontor\Grimstad\0904.Nina\Documents\My Pictures\Kirkesidene\November 2017\Sid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7" w:rsidRDefault="001C56D7"/>
    <w:p w:rsidR="001C56D7" w:rsidRDefault="001C56D7">
      <w:r w:rsidRPr="001C56D7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5" name="Bilde 5" descr="\\kdfil08\Users\Kirkekontor\Grimstad\0904.Nina\Documents\My Pictures\Kirkesidene\November 2017\Si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dfil08\Users\Kirkekontor\Grimstad\0904.Nina\Documents\My Pictures\Kirkesidene\November 2017\Sid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D7" w:rsidRDefault="001C56D7"/>
    <w:p w:rsidR="001C56D7" w:rsidRDefault="001C56D7">
      <w:r w:rsidRPr="001C56D7">
        <w:rPr>
          <w:noProof/>
          <w:lang w:eastAsia="nb-NO"/>
        </w:rPr>
        <w:lastRenderedPageBreak/>
        <w:drawing>
          <wp:inline distT="0" distB="0" distL="0" distR="0">
            <wp:extent cx="6645910" cy="9397276"/>
            <wp:effectExtent l="0" t="0" r="2540" b="0"/>
            <wp:docPr id="7" name="Bilde 7" descr="\\kdfil08\Users\Kirkekontor\Grimstad\0904.Nina\Documents\My Pictures\Kirkesidene\November 2017\S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dfil08\Users\Kirkekontor\Grimstad\0904.Nina\Documents\My Pictures\Kirkesidene\November 2017\Sid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6D7" w:rsidSect="001C5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D7"/>
    <w:rsid w:val="001C56D7"/>
    <w:rsid w:val="0074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09AC7"/>
  <w15:chartTrackingRefBased/>
  <w15:docId w15:val="{19964ABC-294A-449D-9DD7-324EF0EC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EE86A356</Template>
  <TotalTime>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Morterud</dc:creator>
  <cp:keywords/>
  <dc:description/>
  <cp:lastModifiedBy>Nina Morterud</cp:lastModifiedBy>
  <cp:revision>1</cp:revision>
  <dcterms:created xsi:type="dcterms:W3CDTF">2017-12-28T12:35:00Z</dcterms:created>
  <dcterms:modified xsi:type="dcterms:W3CDTF">2017-12-28T12:39:00Z</dcterms:modified>
</cp:coreProperties>
</file>