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4F" w:rsidRDefault="00122975">
      <w:r w:rsidRPr="00122975">
        <w:rPr>
          <w:noProof/>
          <w:lang w:eastAsia="nb-NO"/>
        </w:rPr>
        <w:drawing>
          <wp:inline distT="0" distB="0" distL="0" distR="0">
            <wp:extent cx="6682902" cy="9449581"/>
            <wp:effectExtent l="0" t="0" r="3810" b="0"/>
            <wp:docPr id="1" name="Bilde 1" descr="\\kdfil08\Users\Kirkekontor\Grimstad\0904.Nina\Documents\My Pictures\Kirkesidene\Desember 2017\S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dfil08\Users\Kirkekontor\Grimstad\0904.Nina\Documents\My Pictures\Kirkesidene\Desember 2017\Sid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65" cy="94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75" w:rsidRDefault="00122975"/>
    <w:p w:rsidR="00122975" w:rsidRDefault="00122975">
      <w:r w:rsidRPr="00122975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2" name="Bilde 2" descr="\\kdfil08\Users\Kirkekontor\Grimstad\0904.Nina\Documents\My Pictures\Kirkesidene\Desember 2017\Si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dfil08\Users\Kirkekontor\Grimstad\0904.Nina\Documents\My Pictures\Kirkesidene\Desember 2017\Sid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75" w:rsidRDefault="00122975"/>
    <w:p w:rsidR="00122975" w:rsidRDefault="00122975">
      <w:r w:rsidRPr="00122975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3" name="Bilde 3" descr="\\kdfil08\Users\Kirkekontor\Grimstad\0904.Nina\Documents\My Pictures\Kirkesidene\Desember 2017\Si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dfil08\Users\Kirkekontor\Grimstad\0904.Nina\Documents\My Pictures\Kirkesidene\Desember 2017\Sid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75" w:rsidRDefault="00122975"/>
    <w:p w:rsidR="00122975" w:rsidRDefault="00122975">
      <w:r w:rsidRPr="00122975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4" name="Bilde 4" descr="\\kdfil08\Users\Kirkekontor\Grimstad\0904.Nina\Documents\My Pictures\Kirkesidene\Desember 2017\Si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dfil08\Users\Kirkekontor\Grimstad\0904.Nina\Documents\My Pictures\Kirkesidene\Desember 2017\Sid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75" w:rsidRDefault="00122975"/>
    <w:p w:rsidR="00122975" w:rsidRDefault="00122975">
      <w:r w:rsidRPr="00122975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5" name="Bilde 5" descr="\\kdfil08\Users\Kirkekontor\Grimstad\0904.Nina\Documents\My Pictures\Kirkesidene\Desember 2017\Si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dfil08\Users\Kirkekontor\Grimstad\0904.Nina\Documents\My Pictures\Kirkesidene\Desember 2017\Sid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75" w:rsidRDefault="00122975"/>
    <w:p w:rsidR="00122975" w:rsidRDefault="00122975">
      <w:r w:rsidRPr="00122975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6" name="Bilde 6" descr="\\kdfil08\Users\Kirkekontor\Grimstad\0904.Nina\Documents\My Pictures\Kirkesidene\Desember 2017\Si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dfil08\Users\Kirkekontor\Grimstad\0904.Nina\Documents\My Pictures\Kirkesidene\Desember 2017\Sid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75" w:rsidRDefault="00122975"/>
    <w:p w:rsidR="00122975" w:rsidRDefault="00122975">
      <w:r w:rsidRPr="00122975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7" name="Bilde 7" descr="\\kdfil08\Users\Kirkekontor\Grimstad\0904.Nina\Documents\My Pictures\Kirkesidene\Desember 2017\Si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dfil08\Users\Kirkekontor\Grimstad\0904.Nina\Documents\My Pictures\Kirkesidene\Desember 2017\Side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975" w:rsidSect="001229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975"/>
    <w:rsid w:val="00122975"/>
    <w:rsid w:val="0074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A3061"/>
  <w15:chartTrackingRefBased/>
  <w15:docId w15:val="{A6CC6A41-AF22-49F8-807F-DFCE42400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6CCB6AD3</Template>
  <TotalTime>2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Morterud</dc:creator>
  <cp:keywords/>
  <dc:description/>
  <cp:lastModifiedBy>Nina Morterud</cp:lastModifiedBy>
  <cp:revision>1</cp:revision>
  <dcterms:created xsi:type="dcterms:W3CDTF">2017-12-28T12:40:00Z</dcterms:created>
  <dcterms:modified xsi:type="dcterms:W3CDTF">2017-12-28T12:42:00Z</dcterms:modified>
</cp:coreProperties>
</file>