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7F26C" w14:textId="10B762F3" w:rsidR="00660FCF" w:rsidRDefault="00923D66" w:rsidP="00A940B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6E10E7" wp14:editId="186BC659">
                <wp:simplePos x="0" y="0"/>
                <wp:positionH relativeFrom="page">
                  <wp:posOffset>655320</wp:posOffset>
                </wp:positionH>
                <wp:positionV relativeFrom="page">
                  <wp:posOffset>716280</wp:posOffset>
                </wp:positionV>
                <wp:extent cx="6233160" cy="8090535"/>
                <wp:effectExtent l="0" t="0" r="15240" b="571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160" cy="809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A1314" w14:textId="77777777" w:rsidR="00996451" w:rsidRDefault="00996451" w:rsidP="005F00BE">
                            <w:pPr>
                              <w:pStyle w:val="Overskrift1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26ECD2E9" w14:textId="538A6B10" w:rsidR="00DB4500" w:rsidRPr="00DB4500" w:rsidRDefault="00DB4500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  <w:t xml:space="preserve">Velkommen til </w:t>
                            </w:r>
                          </w:p>
                          <w:p w14:paraId="697E4AC6" w14:textId="66BACA39" w:rsidR="00354613" w:rsidRDefault="006E0F18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23D66"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Misjonsinspirasjonssamling</w:t>
                            </w:r>
                          </w:p>
                          <w:p w14:paraId="6B18228D" w14:textId="77777777" w:rsidR="006E0F18" w:rsidRDefault="006E0F18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52"/>
                              </w:rPr>
                            </w:pPr>
                          </w:p>
                          <w:p w14:paraId="5B15F909" w14:textId="1CF2E2C8" w:rsidR="004202CB" w:rsidRDefault="004202CB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  <w:t xml:space="preserve">i </w:t>
                            </w:r>
                            <w:r w:rsidR="00A457E9"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  <w:t>Kjølstad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  <w:t xml:space="preserve"> kirke </w:t>
                            </w:r>
                          </w:p>
                          <w:p w14:paraId="16FBFAC5" w14:textId="3A71D37B" w:rsidR="004202CB" w:rsidRDefault="00A457E9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  <w:t>18</w:t>
                            </w:r>
                            <w:r w:rsidR="004202CB"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  <w:t>. april kl. 18.30-21.00</w:t>
                            </w:r>
                          </w:p>
                          <w:p w14:paraId="16BA51F4" w14:textId="77777777" w:rsidR="004202CB" w:rsidRDefault="004202CB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</w:pPr>
                          </w:p>
                          <w:p w14:paraId="1846002C" w14:textId="77777777" w:rsidR="00884005" w:rsidRDefault="00884005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</w:pPr>
                          </w:p>
                          <w:p w14:paraId="0F0CF371" w14:textId="77777777" w:rsidR="00884005" w:rsidRDefault="00884005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002060"/>
                                <w:szCs w:val="52"/>
                              </w:rPr>
                            </w:pPr>
                          </w:p>
                          <w:p w14:paraId="267D18AA" w14:textId="50816503" w:rsidR="000B5AE1" w:rsidRPr="00884005" w:rsidRDefault="00682521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52"/>
                              </w:rPr>
                            </w:pPr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Cs w:val="52"/>
                              </w:rPr>
                              <w:t>Program:</w:t>
                            </w:r>
                          </w:p>
                          <w:p w14:paraId="0A90BA0D" w14:textId="77777777" w:rsidR="00884005" w:rsidRPr="00884005" w:rsidRDefault="00682521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Innlegg ved biskop Kari Mangrud </w:t>
                            </w:r>
                            <w:proofErr w:type="spellStart"/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Alvsåg</w:t>
                            </w:r>
                            <w:proofErr w:type="spellEnd"/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952900F" w14:textId="7EE3F73C" w:rsidR="00682521" w:rsidRPr="00884005" w:rsidRDefault="00682521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og Sverre Vik (Misjonsalliansen)</w:t>
                            </w:r>
                          </w:p>
                          <w:p w14:paraId="11D6F39F" w14:textId="27040BE2" w:rsidR="00682521" w:rsidRPr="00884005" w:rsidRDefault="00682521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Erfaringsdeling</w:t>
                            </w:r>
                            <w:r w:rsidR="00856F13"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/spørsmål/samtale</w:t>
                            </w:r>
                          </w:p>
                          <w:p w14:paraId="3CA7D858" w14:textId="7A123B04" w:rsidR="00856F13" w:rsidRPr="00884005" w:rsidRDefault="00856F13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Kringle og kaffe</w:t>
                            </w:r>
                          </w:p>
                          <w:p w14:paraId="474CDF89" w14:textId="7D165281" w:rsidR="00856F13" w:rsidRPr="00884005" w:rsidRDefault="00856F13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Organisasjonene </w:t>
                            </w:r>
                            <w:r w:rsidR="004D643E"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vil være til stede med noe materiell.</w:t>
                            </w:r>
                          </w:p>
                          <w:p w14:paraId="020612BF" w14:textId="77777777" w:rsidR="00884005" w:rsidRPr="00C65FE8" w:rsidRDefault="00884005" w:rsidP="00C65FE8">
                            <w:pPr>
                              <w:pStyle w:val="Overskrift1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BEE7338" w14:textId="6B1E9632" w:rsidR="00C65FE8" w:rsidRPr="00884005" w:rsidRDefault="004D643E" w:rsidP="00C65FE8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Påmelding til </w:t>
                            </w:r>
                            <w:hyperlink r:id="rId10" w:history="1">
                              <w:r w:rsidR="00C65FE8" w:rsidRPr="00C25810">
                                <w:rPr>
                                  <w:rStyle w:val="Hyperkobling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ag683@kirken.no</w:t>
                              </w:r>
                            </w:hyperlink>
                            <w:r w:rsidR="00C65FE8" w:rsidRPr="00C25810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65FE8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eller her: </w:t>
                            </w:r>
                            <w:r w:rsidR="00C65FE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1095292E" wp14:editId="3DD9351C">
                                  <wp:extent cx="419100" cy="419100"/>
                                  <wp:effectExtent l="0" t="0" r="0" b="0"/>
                                  <wp:docPr id="1" name="Bilde 1" descr="Et bilde som inneholder mønster, Majorelle-blå, Elektrisk blå, lilla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e 1" descr="Et bilde som inneholder mønster, Majorelle-blå, Elektrisk blå, lilla&#10;&#10;Automatisk generert beskrivels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61F68" w14:textId="77777777" w:rsidR="004D643E" w:rsidRPr="00884005" w:rsidRDefault="004D643E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E096BDD" w14:textId="77777777" w:rsidR="00884005" w:rsidRPr="00884005" w:rsidRDefault="00884005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0EB9A99" w14:textId="4136CAA8" w:rsidR="00884005" w:rsidRPr="00884005" w:rsidRDefault="00884005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400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Arrangør: SMM-utvalget i Borg</w:t>
                            </w:r>
                          </w:p>
                          <w:p w14:paraId="36C69849" w14:textId="77777777" w:rsidR="00884005" w:rsidRDefault="00884005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1CAD1008" w14:textId="77777777" w:rsidR="00682521" w:rsidRPr="00682521" w:rsidRDefault="00682521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5E5D5E49" w14:textId="77777777" w:rsidR="00CC2DA7" w:rsidRPr="00996451" w:rsidRDefault="00CC2DA7" w:rsidP="00923D66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12C80867" w14:textId="77777777" w:rsidR="00996451" w:rsidRDefault="00996451" w:rsidP="005F00BE">
                            <w:pPr>
                              <w:pStyle w:val="Overskrift1"/>
                              <w:rPr>
                                <w:b/>
                                <w:bCs/>
                                <w:color w:val="FFFFFF" w:themeColor="background1"/>
                                <w:sz w:val="128"/>
                                <w:szCs w:val="128"/>
                              </w:rPr>
                            </w:pPr>
                          </w:p>
                          <w:p w14:paraId="3539C019" w14:textId="77777777" w:rsidR="00996451" w:rsidRDefault="00996451" w:rsidP="005F00BE">
                            <w:pPr>
                              <w:pStyle w:val="Overskrift1"/>
                              <w:rPr>
                                <w:b/>
                                <w:bCs/>
                                <w:color w:val="FFFFFF" w:themeColor="background1"/>
                                <w:sz w:val="128"/>
                                <w:szCs w:val="128"/>
                              </w:rPr>
                            </w:pPr>
                          </w:p>
                          <w:p w14:paraId="3C9B8150" w14:textId="77777777" w:rsidR="00996451" w:rsidRDefault="00996451" w:rsidP="0099645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0E03DD1" w14:textId="77777777" w:rsidR="00996451" w:rsidRDefault="00996451" w:rsidP="0099645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D0775B5" w14:textId="7E6235EB" w:rsidR="008A5FFC" w:rsidRPr="00352FDF" w:rsidRDefault="008A5FFC" w:rsidP="00996451">
                            <w:pPr>
                              <w:pStyle w:val="Undertittel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E10E7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51.6pt;margin-top:56.4pt;width:490.8pt;height:637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" filled="f" stroked="f" strokeweight=".5pt">
                <v:textbox inset="0,0,0,0">
                  <w:txbxContent>
                    <w:p w14:paraId="534A1314" w14:textId="77777777" w:rsidR="00996451" w:rsidRDefault="00996451" w:rsidP="005F00BE">
                      <w:pPr>
                        <w:pStyle w:val="Overskrift1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26ECD2E9" w14:textId="538A6B10" w:rsidR="00DB4500" w:rsidRPr="00DB4500" w:rsidRDefault="00DB4500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002060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002060"/>
                          <w:szCs w:val="52"/>
                        </w:rPr>
                        <w:t xml:space="preserve">Velkommen til </w:t>
                      </w:r>
                    </w:p>
                    <w:p w14:paraId="697E4AC6" w14:textId="66BACA39" w:rsidR="00354613" w:rsidRDefault="006E0F18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23D66">
                        <w:rPr>
                          <w:b/>
                          <w:bCs/>
                          <w:color w:val="002060"/>
                          <w:sz w:val="72"/>
                          <w:szCs w:val="72"/>
                        </w:rPr>
                        <w:t>Misjonsinspirasjonssamling</w:t>
                      </w:r>
                    </w:p>
                    <w:p w14:paraId="6B18228D" w14:textId="77777777" w:rsidR="006E0F18" w:rsidRDefault="006E0F18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Cs w:val="52"/>
                        </w:rPr>
                      </w:pPr>
                    </w:p>
                    <w:p w14:paraId="5B15F909" w14:textId="1CF2E2C8" w:rsidR="004202CB" w:rsidRDefault="004202CB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002060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002060"/>
                          <w:szCs w:val="52"/>
                        </w:rPr>
                        <w:t xml:space="preserve">i </w:t>
                      </w:r>
                      <w:r w:rsidR="00A457E9">
                        <w:rPr>
                          <w:b/>
                          <w:bCs/>
                          <w:color w:val="002060"/>
                          <w:szCs w:val="52"/>
                        </w:rPr>
                        <w:t>Kjølstad</w:t>
                      </w:r>
                      <w:r>
                        <w:rPr>
                          <w:b/>
                          <w:bCs/>
                          <w:color w:val="002060"/>
                          <w:szCs w:val="52"/>
                        </w:rPr>
                        <w:t xml:space="preserve"> kirke </w:t>
                      </w:r>
                    </w:p>
                    <w:p w14:paraId="16FBFAC5" w14:textId="3A71D37B" w:rsidR="004202CB" w:rsidRDefault="00A457E9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002060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002060"/>
                          <w:szCs w:val="52"/>
                        </w:rPr>
                        <w:t>18</w:t>
                      </w:r>
                      <w:r w:rsidR="004202CB">
                        <w:rPr>
                          <w:b/>
                          <w:bCs/>
                          <w:color w:val="002060"/>
                          <w:szCs w:val="52"/>
                        </w:rPr>
                        <w:t>. april kl. 18.30-21.00</w:t>
                      </w:r>
                    </w:p>
                    <w:p w14:paraId="16BA51F4" w14:textId="77777777" w:rsidR="004202CB" w:rsidRDefault="004202CB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002060"/>
                          <w:szCs w:val="52"/>
                        </w:rPr>
                      </w:pPr>
                    </w:p>
                    <w:p w14:paraId="1846002C" w14:textId="77777777" w:rsidR="00884005" w:rsidRDefault="00884005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002060"/>
                          <w:szCs w:val="52"/>
                        </w:rPr>
                      </w:pPr>
                    </w:p>
                    <w:p w14:paraId="0F0CF371" w14:textId="77777777" w:rsidR="00884005" w:rsidRDefault="00884005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002060"/>
                          <w:szCs w:val="52"/>
                        </w:rPr>
                      </w:pPr>
                    </w:p>
                    <w:p w14:paraId="267D18AA" w14:textId="50816503" w:rsidR="000B5AE1" w:rsidRPr="00884005" w:rsidRDefault="00682521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Cs w:val="52"/>
                        </w:rPr>
                      </w:pPr>
                      <w:r w:rsidRPr="00884005">
                        <w:rPr>
                          <w:b/>
                          <w:bCs/>
                          <w:color w:val="FFFFFF" w:themeColor="background1"/>
                          <w:szCs w:val="52"/>
                        </w:rPr>
                        <w:t>Program:</w:t>
                      </w:r>
                    </w:p>
                    <w:p w14:paraId="0A90BA0D" w14:textId="77777777" w:rsidR="00884005" w:rsidRPr="00884005" w:rsidRDefault="00682521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Innlegg ved biskop Kari Mangrud </w:t>
                      </w:r>
                      <w:proofErr w:type="spellStart"/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Alvsåg</w:t>
                      </w:r>
                      <w:proofErr w:type="spellEnd"/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952900F" w14:textId="7EE3F73C" w:rsidR="00682521" w:rsidRPr="00884005" w:rsidRDefault="00682521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og Sverre Vik (Misjonsalliansen)</w:t>
                      </w:r>
                    </w:p>
                    <w:p w14:paraId="11D6F39F" w14:textId="27040BE2" w:rsidR="00682521" w:rsidRPr="00884005" w:rsidRDefault="00682521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Erfaringsdeling</w:t>
                      </w:r>
                      <w:r w:rsidR="00856F13"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/spørsmål/samtale</w:t>
                      </w:r>
                    </w:p>
                    <w:p w14:paraId="3CA7D858" w14:textId="7A123B04" w:rsidR="00856F13" w:rsidRPr="00884005" w:rsidRDefault="00856F13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Kringle og kaffe</w:t>
                      </w:r>
                    </w:p>
                    <w:p w14:paraId="474CDF89" w14:textId="7D165281" w:rsidR="00856F13" w:rsidRPr="00884005" w:rsidRDefault="00856F13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Organisasjonene </w:t>
                      </w:r>
                      <w:r w:rsidR="004D643E"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vil være til stede med noe materiell.</w:t>
                      </w:r>
                    </w:p>
                    <w:p w14:paraId="020612BF" w14:textId="77777777" w:rsidR="00884005" w:rsidRPr="00C65FE8" w:rsidRDefault="00884005" w:rsidP="00C65FE8">
                      <w:pPr>
                        <w:pStyle w:val="Overskrift1"/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BEE7338" w14:textId="6B1E9632" w:rsidR="00C65FE8" w:rsidRPr="00884005" w:rsidRDefault="004D643E" w:rsidP="00C65FE8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Påmelding til </w:t>
                      </w:r>
                      <w:hyperlink r:id="rId12" w:history="1">
                        <w:r w:rsidR="00C65FE8" w:rsidRPr="00C25810">
                          <w:rPr>
                            <w:rStyle w:val="Hyperkobling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ag683@kirken.no</w:t>
                        </w:r>
                      </w:hyperlink>
                      <w:r w:rsidR="00C65FE8" w:rsidRPr="00C25810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65FE8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eller her: </w:t>
                      </w:r>
                      <w:r w:rsidR="00C65FE8">
                        <w:rPr>
                          <w:b/>
                          <w:bCs/>
                          <w:noProof/>
                          <w:color w:val="FFFFFF" w:themeColor="background1"/>
                          <w:sz w:val="44"/>
                          <w:szCs w:val="44"/>
                        </w:rPr>
                        <w:drawing>
                          <wp:inline distT="0" distB="0" distL="0" distR="0" wp14:anchorId="1095292E" wp14:editId="3DD9351C">
                            <wp:extent cx="419100" cy="419100"/>
                            <wp:effectExtent l="0" t="0" r="0" b="0"/>
                            <wp:docPr id="1" name="Bilde 1" descr="Et bilde som inneholder mønster, Majorelle-blå, Elektrisk blå, lilla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e 1" descr="Et bilde som inneholder mønster, Majorelle-blå, Elektrisk blå, lilla&#10;&#10;Automatisk generert beskrivels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61F68" w14:textId="77777777" w:rsidR="004D643E" w:rsidRPr="00884005" w:rsidRDefault="004D643E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E096BDD" w14:textId="77777777" w:rsidR="00884005" w:rsidRPr="00884005" w:rsidRDefault="00884005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0EB9A99" w14:textId="4136CAA8" w:rsidR="00884005" w:rsidRPr="00884005" w:rsidRDefault="00884005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400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Arrangør: SMM-utvalget i Borg</w:t>
                      </w:r>
                    </w:p>
                    <w:p w14:paraId="36C69849" w14:textId="77777777" w:rsidR="00884005" w:rsidRDefault="00884005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</w:p>
                    <w:p w14:paraId="1CAD1008" w14:textId="77777777" w:rsidR="00682521" w:rsidRPr="00682521" w:rsidRDefault="00682521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</w:p>
                    <w:p w14:paraId="5E5D5E49" w14:textId="77777777" w:rsidR="00CC2DA7" w:rsidRPr="00996451" w:rsidRDefault="00CC2DA7" w:rsidP="00923D66">
                      <w:pPr>
                        <w:pStyle w:val="Overskrift1"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12C80867" w14:textId="77777777" w:rsidR="00996451" w:rsidRDefault="00996451" w:rsidP="005F00BE">
                      <w:pPr>
                        <w:pStyle w:val="Overskrift1"/>
                        <w:rPr>
                          <w:b/>
                          <w:bCs/>
                          <w:color w:val="FFFFFF" w:themeColor="background1"/>
                          <w:sz w:val="128"/>
                          <w:szCs w:val="128"/>
                        </w:rPr>
                      </w:pPr>
                    </w:p>
                    <w:p w14:paraId="3539C019" w14:textId="77777777" w:rsidR="00996451" w:rsidRDefault="00996451" w:rsidP="005F00BE">
                      <w:pPr>
                        <w:pStyle w:val="Overskrift1"/>
                        <w:rPr>
                          <w:b/>
                          <w:bCs/>
                          <w:color w:val="FFFFFF" w:themeColor="background1"/>
                          <w:sz w:val="128"/>
                          <w:szCs w:val="128"/>
                        </w:rPr>
                      </w:pPr>
                    </w:p>
                    <w:p w14:paraId="3C9B8150" w14:textId="77777777" w:rsidR="00996451" w:rsidRDefault="00996451" w:rsidP="0099645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0E03DD1" w14:textId="77777777" w:rsidR="00996451" w:rsidRDefault="00996451" w:rsidP="0099645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D0775B5" w14:textId="7E6235EB" w:rsidR="008A5FFC" w:rsidRPr="00352FDF" w:rsidRDefault="008A5FFC" w:rsidP="00996451">
                      <w:pPr>
                        <w:pStyle w:val="Undertittel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062B">
        <w:rPr>
          <w:noProof/>
        </w:rPr>
        <w:drawing>
          <wp:anchor distT="0" distB="0" distL="114300" distR="114300" simplePos="0" relativeHeight="251660288" behindDoc="1" locked="0" layoutInCell="1" allowOverlap="1" wp14:anchorId="51441BB4" wp14:editId="7B57666C">
            <wp:simplePos x="0" y="0"/>
            <wp:positionH relativeFrom="margin">
              <wp:posOffset>-154305</wp:posOffset>
            </wp:positionH>
            <wp:positionV relativeFrom="page">
              <wp:posOffset>403860</wp:posOffset>
            </wp:positionV>
            <wp:extent cx="6758940" cy="8618855"/>
            <wp:effectExtent l="0" t="0" r="3810" b="0"/>
            <wp:wrapNone/>
            <wp:docPr id="62227774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77747" name="Bilde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9969" cy="8632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BFE9C" w14:textId="77777777" w:rsidR="00945518" w:rsidRPr="001A2643" w:rsidRDefault="00945518" w:rsidP="001A2643">
      <w:pPr>
        <w:spacing w:line="360" w:lineRule="auto"/>
        <w:sectPr w:rsidR="00945518" w:rsidRPr="001A2643" w:rsidSect="003D404F">
          <w:headerReference w:type="default" r:id="rId14"/>
          <w:footerReference w:type="default" r:id="rId15"/>
          <w:headerReference w:type="first" r:id="rId16"/>
          <w:pgSz w:w="11907" w:h="16839" w:code="9"/>
          <w:pgMar w:top="624" w:right="1134" w:bottom="851" w:left="879" w:header="720" w:footer="720" w:gutter="0"/>
          <w:cols w:space="720"/>
          <w:docGrid w:linePitch="360"/>
        </w:sectPr>
      </w:pPr>
    </w:p>
    <w:p w14:paraId="3E639DBC" w14:textId="0256B293" w:rsidR="00945518" w:rsidRDefault="00945518" w:rsidP="00945518"/>
    <w:p w14:paraId="0EA700D4" w14:textId="17380A9C" w:rsidR="00661FF5" w:rsidRPr="00661FF5" w:rsidRDefault="00661FF5" w:rsidP="00661FF5"/>
    <w:p w14:paraId="37D77C17" w14:textId="4E3A85CB" w:rsidR="00661FF5" w:rsidRPr="00661FF5" w:rsidRDefault="00661FF5" w:rsidP="00661FF5"/>
    <w:p w14:paraId="60C0453C" w14:textId="7A47875A" w:rsidR="00661FF5" w:rsidRPr="00661FF5" w:rsidRDefault="00661FF5" w:rsidP="00661FF5"/>
    <w:p w14:paraId="4B2D088E" w14:textId="71C08F24" w:rsidR="00661FF5" w:rsidRPr="00661FF5" w:rsidRDefault="00661FF5" w:rsidP="00661FF5"/>
    <w:p w14:paraId="19AE0FCC" w14:textId="0638DAAA" w:rsidR="00661FF5" w:rsidRPr="00661FF5" w:rsidRDefault="00661FF5" w:rsidP="00661FF5"/>
    <w:p w14:paraId="45A0C147" w14:textId="5A3F1D12" w:rsidR="00661FF5" w:rsidRPr="00661FF5" w:rsidRDefault="00661FF5" w:rsidP="00661FF5"/>
    <w:p w14:paraId="4323952A" w14:textId="145A6BD4" w:rsidR="00661FF5" w:rsidRPr="00661FF5" w:rsidRDefault="00661FF5" w:rsidP="00661FF5"/>
    <w:p w14:paraId="471E33F7" w14:textId="1A07976E" w:rsidR="00661FF5" w:rsidRPr="00661FF5" w:rsidRDefault="00661FF5" w:rsidP="00661FF5"/>
    <w:p w14:paraId="6CBC5E0C" w14:textId="0A6C74C4" w:rsidR="00661FF5" w:rsidRPr="00661FF5" w:rsidRDefault="00661FF5" w:rsidP="00661FF5"/>
    <w:p w14:paraId="1170F1F7" w14:textId="01E2CA68" w:rsidR="00661FF5" w:rsidRPr="00661FF5" w:rsidRDefault="00661FF5" w:rsidP="00661FF5"/>
    <w:p w14:paraId="34FF5118" w14:textId="192DD49E" w:rsidR="00661FF5" w:rsidRPr="00661FF5" w:rsidRDefault="00661FF5" w:rsidP="00661FF5"/>
    <w:p w14:paraId="41D6E0AF" w14:textId="38BEE992" w:rsidR="00661FF5" w:rsidRPr="00661FF5" w:rsidRDefault="00661FF5" w:rsidP="00661FF5"/>
    <w:p w14:paraId="6B7660AE" w14:textId="322A9BD9" w:rsidR="00661FF5" w:rsidRPr="00661FF5" w:rsidRDefault="00661FF5" w:rsidP="00661FF5"/>
    <w:p w14:paraId="3767DB83" w14:textId="77777777" w:rsidR="00661FF5" w:rsidRPr="00661FF5" w:rsidRDefault="00661FF5" w:rsidP="00661FF5"/>
    <w:p w14:paraId="265D0470" w14:textId="77777777" w:rsidR="00661FF5" w:rsidRPr="00661FF5" w:rsidRDefault="00661FF5" w:rsidP="00661FF5"/>
    <w:p w14:paraId="597FF9FA" w14:textId="77777777" w:rsidR="00661FF5" w:rsidRPr="00661FF5" w:rsidRDefault="00661FF5" w:rsidP="00661FF5"/>
    <w:p w14:paraId="1DA5DBFE" w14:textId="77777777" w:rsidR="00661FF5" w:rsidRPr="00661FF5" w:rsidRDefault="00661FF5" w:rsidP="00661FF5"/>
    <w:p w14:paraId="7EF54F86" w14:textId="77777777" w:rsidR="00661FF5" w:rsidRPr="00661FF5" w:rsidRDefault="00661FF5" w:rsidP="00661FF5"/>
    <w:p w14:paraId="23F8C6FC" w14:textId="4A858CD4" w:rsidR="00661FF5" w:rsidRPr="00661FF5" w:rsidRDefault="00996451" w:rsidP="00661FF5">
      <w:r>
        <w:tab/>
      </w:r>
    </w:p>
    <w:p w14:paraId="19F67C67" w14:textId="77777777" w:rsidR="00661FF5" w:rsidRPr="00661FF5" w:rsidRDefault="00661FF5" w:rsidP="00661FF5"/>
    <w:p w14:paraId="200F4081" w14:textId="77777777" w:rsidR="00661FF5" w:rsidRPr="00661FF5" w:rsidRDefault="00661FF5" w:rsidP="00661FF5"/>
    <w:p w14:paraId="042A5A7A" w14:textId="77777777" w:rsidR="00661FF5" w:rsidRPr="00661FF5" w:rsidRDefault="00661FF5" w:rsidP="00661FF5"/>
    <w:p w14:paraId="67DDA3FA" w14:textId="77777777" w:rsidR="00661FF5" w:rsidRPr="00661FF5" w:rsidRDefault="00661FF5" w:rsidP="00661FF5"/>
    <w:p w14:paraId="3CE8ADB9" w14:textId="77777777" w:rsidR="00661FF5" w:rsidRPr="00661FF5" w:rsidRDefault="00661FF5" w:rsidP="00661FF5">
      <w:r>
        <w:rPr>
          <w:noProof/>
          <w:lang w:eastAsia="nb-NO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C6D02" wp14:editId="70BEC615">
                <wp:simplePos x="0" y="0"/>
                <wp:positionH relativeFrom="column">
                  <wp:posOffset>25400</wp:posOffset>
                </wp:positionH>
                <wp:positionV relativeFrom="paragraph">
                  <wp:posOffset>1349536</wp:posOffset>
                </wp:positionV>
                <wp:extent cx="6029290" cy="262171"/>
                <wp:effectExtent l="0" t="0" r="3810" b="508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290" cy="262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56737" w14:textId="0ECF8748" w:rsidR="005B32C2" w:rsidRPr="006F544F" w:rsidRDefault="00996451" w:rsidP="00715D31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Borg biskop og bispedømmeråd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6D02" id="Tekstboks 7" o:spid="_x0000_s1027" type="#_x0000_t202" style="position:absolute;margin-left:2pt;margin-top:106.25pt;width:474.75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" filled="f" stroked="f" strokeweight=".5pt">
                <v:textbox inset="0,0,0,0">
                  <w:txbxContent>
                    <w:p w14:paraId="0C656737" w14:textId="0ECF8748" w:rsidR="005B32C2" w:rsidRPr="006F544F" w:rsidRDefault="00996451" w:rsidP="00715D31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Borg biskop og bispedømmeråd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1FF5" w:rsidRPr="00661FF5" w:rsidSect="007A434D">
      <w:headerReference w:type="first" r:id="rId17"/>
      <w:type w:val="continuous"/>
      <w:pgSz w:w="11907" w:h="16839"/>
      <w:pgMar w:top="624" w:right="1134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265F6" w14:textId="77777777" w:rsidR="005B6742" w:rsidRDefault="005B6742">
      <w:pPr>
        <w:spacing w:after="0" w:line="240" w:lineRule="auto"/>
      </w:pPr>
      <w:r>
        <w:separator/>
      </w:r>
    </w:p>
  </w:endnote>
  <w:endnote w:type="continuationSeparator" w:id="0">
    <w:p w14:paraId="3AAB581E" w14:textId="77777777" w:rsidR="005B6742" w:rsidRDefault="005B6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F7AB2" w14:textId="77777777" w:rsidR="00661FF5" w:rsidRDefault="00661FF5">
    <w:pPr>
      <w:pStyle w:val="Bunntekst"/>
    </w:pPr>
  </w:p>
  <w:p w14:paraId="30F30623" w14:textId="77777777" w:rsidR="00661FF5" w:rsidRPr="00661FF5" w:rsidRDefault="00661FF5">
    <w:pPr>
      <w:pStyle w:val="Bunntekst"/>
      <w:rPr>
        <w:sz w:val="24"/>
        <w:szCs w:val="24"/>
      </w:rPr>
    </w:pPr>
  </w:p>
  <w:p w14:paraId="763F2FC6" w14:textId="77777777" w:rsidR="00661FF5" w:rsidRDefault="00661FF5">
    <w:pPr>
      <w:pStyle w:val="Bunnteks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F4029F9" wp14:editId="2B96E0FE">
          <wp:simplePos x="0" y="0"/>
          <wp:positionH relativeFrom="column">
            <wp:posOffset>2219798</wp:posOffset>
          </wp:positionH>
          <wp:positionV relativeFrom="paragraph">
            <wp:posOffset>122555</wp:posOffset>
          </wp:positionV>
          <wp:extent cx="2011680" cy="689610"/>
          <wp:effectExtent l="0" t="0" r="0" b="0"/>
          <wp:wrapNone/>
          <wp:docPr id="1635023218" name="Bilde 1635023218" descr="Et bilde som inneholder pi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e 14" descr="Et bilde som inneholder pil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" cy="689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18AE92" w14:textId="77777777" w:rsidR="00661FF5" w:rsidRDefault="00661FF5">
    <w:pPr>
      <w:pStyle w:val="Bunntekst"/>
    </w:pPr>
  </w:p>
  <w:p w14:paraId="5AEE09C1" w14:textId="77777777" w:rsidR="00661FF5" w:rsidRDefault="00661FF5">
    <w:pPr>
      <w:pStyle w:val="Bunntekst"/>
    </w:pPr>
  </w:p>
  <w:p w14:paraId="78F90E8C" w14:textId="77777777" w:rsidR="00661FF5" w:rsidRDefault="00661FF5">
    <w:pPr>
      <w:pStyle w:val="Bunntekst"/>
    </w:pPr>
  </w:p>
  <w:p w14:paraId="05AFFE1C" w14:textId="77777777" w:rsidR="00661FF5" w:rsidRDefault="00661FF5">
    <w:pPr>
      <w:pStyle w:val="Bunntekst"/>
    </w:pPr>
  </w:p>
  <w:p w14:paraId="4BB4255A" w14:textId="77777777" w:rsidR="00661FF5" w:rsidRDefault="00661FF5">
    <w:pPr>
      <w:pStyle w:val="Bunntekst"/>
    </w:pPr>
  </w:p>
  <w:p w14:paraId="5909DBD7" w14:textId="77777777" w:rsidR="00661FF5" w:rsidRDefault="00661FF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1B07D" w14:textId="77777777" w:rsidR="005B6742" w:rsidRDefault="005B6742">
      <w:pPr>
        <w:spacing w:after="0" w:line="240" w:lineRule="auto"/>
      </w:pPr>
      <w:r>
        <w:separator/>
      </w:r>
    </w:p>
  </w:footnote>
  <w:footnote w:type="continuationSeparator" w:id="0">
    <w:p w14:paraId="26B42CE1" w14:textId="77777777" w:rsidR="005B6742" w:rsidRDefault="005B6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C2B0F" w14:textId="77777777" w:rsidR="001A2643" w:rsidRDefault="001A2643">
    <w:pPr>
      <w:pStyle w:val="Topptekst"/>
    </w:pPr>
  </w:p>
  <w:p w14:paraId="0B2CA496" w14:textId="77777777" w:rsidR="001A2643" w:rsidRDefault="001A2643">
    <w:pPr>
      <w:pStyle w:val="Topptekst"/>
    </w:pPr>
  </w:p>
  <w:p w14:paraId="4AB2C291" w14:textId="77777777" w:rsidR="001A2643" w:rsidRDefault="001A2643">
    <w:pPr>
      <w:pStyle w:val="Topptekst"/>
    </w:pPr>
  </w:p>
  <w:p w14:paraId="46DF17BB" w14:textId="77777777" w:rsidR="001A2643" w:rsidRDefault="001A2643">
    <w:pPr>
      <w:pStyle w:val="Topptekst"/>
    </w:pPr>
  </w:p>
  <w:p w14:paraId="779E3FB7" w14:textId="77777777" w:rsidR="00715D31" w:rsidRDefault="00715D31">
    <w:pPr>
      <w:pStyle w:val="Topptekst"/>
    </w:pPr>
  </w:p>
  <w:p w14:paraId="0CFF4712" w14:textId="77777777" w:rsidR="00715D31" w:rsidRDefault="00715D31">
    <w:pPr>
      <w:pStyle w:val="Topptekst"/>
    </w:pPr>
  </w:p>
  <w:p w14:paraId="38562D1F" w14:textId="77777777" w:rsidR="00715D31" w:rsidRDefault="00715D3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374CF" w14:textId="77777777" w:rsidR="00F468D5" w:rsidRDefault="002C5628" w:rsidP="005B32C2">
    <w:pPr>
      <w:pStyle w:val="Topptekst"/>
      <w:tabs>
        <w:tab w:val="left" w:pos="3780"/>
      </w:tabs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6423834" wp14:editId="45730B1E">
          <wp:simplePos x="0" y="0"/>
          <wp:positionH relativeFrom="column">
            <wp:posOffset>4121</wp:posOffset>
          </wp:positionH>
          <wp:positionV relativeFrom="paragraph">
            <wp:posOffset>3175</wp:posOffset>
          </wp:positionV>
          <wp:extent cx="2373630" cy="395605"/>
          <wp:effectExtent l="0" t="0" r="1270" b="0"/>
          <wp:wrapNone/>
          <wp:docPr id="2138198069" name="Bilde 21381980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363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5103A" w14:textId="77777777" w:rsidR="00F468D5" w:rsidRDefault="00F468D5" w:rsidP="00D67EAB">
    <w:pPr>
      <w:pStyle w:val="Topptekst"/>
      <w:jc w:val="left"/>
    </w:pPr>
  </w:p>
  <w:p w14:paraId="527C518B" w14:textId="77777777" w:rsidR="00FC35C1" w:rsidRPr="008A5FFC" w:rsidRDefault="00FC35C1" w:rsidP="00D67EAB">
    <w:pPr>
      <w:pStyle w:val="Topptekst"/>
      <w:jc w:val="left"/>
      <w:rPr>
        <w:sz w:val="6"/>
        <w:szCs w:val="6"/>
      </w:rPr>
    </w:pPr>
  </w:p>
  <w:p w14:paraId="06511E7C" w14:textId="77777777" w:rsidR="00660FCF" w:rsidRPr="008A5FFC" w:rsidRDefault="00660FCF" w:rsidP="00D67EAB">
    <w:pPr>
      <w:pStyle w:val="Topptekst"/>
      <w:jc w:val="left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8E0CE" w14:textId="77777777" w:rsidR="00BC34A0" w:rsidRDefault="00BC34A0">
    <w:pPr>
      <w:pStyle w:val="Topptekst"/>
    </w:pPr>
  </w:p>
  <w:p w14:paraId="6D851CDE" w14:textId="77777777" w:rsidR="00BC34A0" w:rsidRDefault="00BC34A0">
    <w:pPr>
      <w:pStyle w:val="Topptekst"/>
    </w:pPr>
  </w:p>
  <w:p w14:paraId="26B16F47" w14:textId="77777777" w:rsidR="00BC34A0" w:rsidRDefault="00BC34A0">
    <w:pPr>
      <w:pStyle w:val="Topptekst"/>
    </w:pPr>
  </w:p>
  <w:p w14:paraId="0006CFBD" w14:textId="77777777" w:rsidR="00BC34A0" w:rsidRDefault="00BC34A0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451"/>
    <w:rsid w:val="000B5AE1"/>
    <w:rsid w:val="000C66A4"/>
    <w:rsid w:val="000D4815"/>
    <w:rsid w:val="00100CA4"/>
    <w:rsid w:val="00140755"/>
    <w:rsid w:val="00166E5F"/>
    <w:rsid w:val="001A2643"/>
    <w:rsid w:val="001A750C"/>
    <w:rsid w:val="00205963"/>
    <w:rsid w:val="00286143"/>
    <w:rsid w:val="00294F4B"/>
    <w:rsid w:val="002A4B41"/>
    <w:rsid w:val="002C5628"/>
    <w:rsid w:val="00352FDF"/>
    <w:rsid w:val="00354613"/>
    <w:rsid w:val="003A2E51"/>
    <w:rsid w:val="003D404F"/>
    <w:rsid w:val="003F54A3"/>
    <w:rsid w:val="004202CB"/>
    <w:rsid w:val="004D643E"/>
    <w:rsid w:val="00527C46"/>
    <w:rsid w:val="00534937"/>
    <w:rsid w:val="005963E4"/>
    <w:rsid w:val="005B32C2"/>
    <w:rsid w:val="005B6742"/>
    <w:rsid w:val="005F00BE"/>
    <w:rsid w:val="00623CF5"/>
    <w:rsid w:val="00660FCF"/>
    <w:rsid w:val="00661FF5"/>
    <w:rsid w:val="00682521"/>
    <w:rsid w:val="006E0F18"/>
    <w:rsid w:val="006F544F"/>
    <w:rsid w:val="00715D31"/>
    <w:rsid w:val="007A434D"/>
    <w:rsid w:val="007B062B"/>
    <w:rsid w:val="0082488D"/>
    <w:rsid w:val="0085058C"/>
    <w:rsid w:val="00856F13"/>
    <w:rsid w:val="008605AD"/>
    <w:rsid w:val="00881F45"/>
    <w:rsid w:val="00884005"/>
    <w:rsid w:val="00884122"/>
    <w:rsid w:val="008A5FFC"/>
    <w:rsid w:val="009035AE"/>
    <w:rsid w:val="009211D8"/>
    <w:rsid w:val="00923D66"/>
    <w:rsid w:val="00945518"/>
    <w:rsid w:val="009545F4"/>
    <w:rsid w:val="00996451"/>
    <w:rsid w:val="009B0C69"/>
    <w:rsid w:val="009B2A26"/>
    <w:rsid w:val="00A31228"/>
    <w:rsid w:val="00A410B4"/>
    <w:rsid w:val="00A457E9"/>
    <w:rsid w:val="00A60213"/>
    <w:rsid w:val="00A84795"/>
    <w:rsid w:val="00A940B4"/>
    <w:rsid w:val="00AA3ABD"/>
    <w:rsid w:val="00AB24D7"/>
    <w:rsid w:val="00B17ABD"/>
    <w:rsid w:val="00B737DA"/>
    <w:rsid w:val="00B979B3"/>
    <w:rsid w:val="00BC34A0"/>
    <w:rsid w:val="00C25810"/>
    <w:rsid w:val="00C65FE8"/>
    <w:rsid w:val="00C70C83"/>
    <w:rsid w:val="00CC2DA7"/>
    <w:rsid w:val="00CF7F95"/>
    <w:rsid w:val="00D54251"/>
    <w:rsid w:val="00D54559"/>
    <w:rsid w:val="00D57791"/>
    <w:rsid w:val="00D60FC5"/>
    <w:rsid w:val="00D67EAB"/>
    <w:rsid w:val="00DB4500"/>
    <w:rsid w:val="00DC34C8"/>
    <w:rsid w:val="00E074FE"/>
    <w:rsid w:val="00E26812"/>
    <w:rsid w:val="00E649CE"/>
    <w:rsid w:val="00E744D4"/>
    <w:rsid w:val="00EA7550"/>
    <w:rsid w:val="00F1061D"/>
    <w:rsid w:val="00F35158"/>
    <w:rsid w:val="00F468D5"/>
    <w:rsid w:val="00F809F3"/>
    <w:rsid w:val="00FC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48D737"/>
  <w15:chartTrackingRefBased/>
  <w15:docId w15:val="{E75FA516-2C44-4476-B943-734C7360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ABD"/>
    <w:pPr>
      <w:spacing w:line="288" w:lineRule="auto"/>
    </w:pPr>
    <w:rPr>
      <w:lang w:val="nb-NO"/>
    </w:rPr>
  </w:style>
  <w:style w:type="paragraph" w:styleId="Overskrift1">
    <w:name w:val="heading 1"/>
    <w:basedOn w:val="Normal"/>
    <w:link w:val="Overskrift1Tegn"/>
    <w:uiPriority w:val="3"/>
    <w:qFormat/>
    <w:rsid w:val="00D54559"/>
    <w:pPr>
      <w:keepNext/>
      <w:keepLines/>
      <w:spacing w:after="320" w:line="240" w:lineRule="auto"/>
      <w:contextualSpacing/>
      <w:outlineLvl w:val="0"/>
    </w:pPr>
    <w:rPr>
      <w:rFonts w:asciiTheme="majorHAnsi" w:eastAsiaTheme="majorEastAsia" w:hAnsiTheme="majorHAnsi" w:cstheme="majorBidi"/>
      <w:color w:val="D90000" w:themeColor="accent1"/>
      <w:sz w:val="52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pPr>
      <w:keepNext/>
      <w:keepLines/>
      <w:spacing w:after="60"/>
      <w:contextualSpacing/>
      <w:outlineLvl w:val="1"/>
    </w:pPr>
    <w:rPr>
      <w:rFonts w:asciiTheme="majorHAnsi" w:eastAsiaTheme="majorEastAsia" w:hAnsiTheme="majorHAnsi" w:cstheme="majorBidi"/>
      <w:color w:val="A20000" w:themeColor="accent1" w:themeShade="BF"/>
      <w:sz w:val="24"/>
      <w:szCs w:val="26"/>
    </w:rPr>
  </w:style>
  <w:style w:type="paragraph" w:styleId="Overskrift3">
    <w:name w:val="heading 3"/>
    <w:basedOn w:val="Normal"/>
    <w:link w:val="Overskrift3Tegn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6C0000" w:themeColor="accent1" w:themeShade="7F"/>
      <w:sz w:val="22"/>
      <w:szCs w:val="24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A20000" w:themeColor="accent1" w:themeShade="BF"/>
    </w:rPr>
  </w:style>
  <w:style w:type="paragraph" w:styleId="Overskrift5">
    <w:name w:val="heading 5"/>
    <w:basedOn w:val="Normal"/>
    <w:link w:val="Overskrift5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A20000" w:themeColor="accent1" w:themeShade="BF"/>
    </w:rPr>
  </w:style>
  <w:style w:type="paragraph" w:styleId="Overskrift6">
    <w:name w:val="heading 6"/>
    <w:basedOn w:val="Normal"/>
    <w:link w:val="Overskrift6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6C0000" w:themeColor="accent1" w:themeShade="7F"/>
    </w:rPr>
  </w:style>
  <w:style w:type="paragraph" w:styleId="Overskrift7">
    <w:name w:val="heading 7"/>
    <w:basedOn w:val="Normal"/>
    <w:link w:val="Overskrift7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6C0000" w:themeColor="accent1" w:themeShade="7F"/>
    </w:rPr>
  </w:style>
  <w:style w:type="paragraph" w:styleId="Overskrift8">
    <w:name w:val="heading 8"/>
    <w:basedOn w:val="Normal"/>
    <w:link w:val="Overskrift8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link w:val="Overskrift9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aliases w:val="Georgia"/>
    <w:basedOn w:val="Normal"/>
    <w:link w:val="TittelTegn"/>
    <w:uiPriority w:val="1"/>
    <w:qFormat/>
    <w:rsid w:val="00B17ABD"/>
    <w:pPr>
      <w:spacing w:after="0" w:line="240" w:lineRule="auto"/>
      <w:ind w:left="74" w:right="74"/>
      <w:contextualSpacing/>
    </w:pPr>
    <w:rPr>
      <w:rFonts w:ascii="Georgia" w:eastAsiaTheme="majorEastAsia" w:hAnsi="Georgia" w:cstheme="majorBidi"/>
      <w:color w:val="D90000" w:themeColor="accent1"/>
      <w:kern w:val="28"/>
      <w:sz w:val="72"/>
      <w:szCs w:val="56"/>
    </w:rPr>
  </w:style>
  <w:style w:type="character" w:customStyle="1" w:styleId="TittelTegn">
    <w:name w:val="Tittel Tegn"/>
    <w:aliases w:val="Georgia Tegn"/>
    <w:basedOn w:val="Standardskriftforavsnitt"/>
    <w:link w:val="Tittel"/>
    <w:uiPriority w:val="1"/>
    <w:rsid w:val="00B17ABD"/>
    <w:rPr>
      <w:rFonts w:ascii="Georgia" w:eastAsiaTheme="majorEastAsia" w:hAnsi="Georgia" w:cstheme="majorBidi"/>
      <w:color w:val="D90000" w:themeColor="accent1"/>
      <w:kern w:val="28"/>
      <w:sz w:val="72"/>
      <w:szCs w:val="56"/>
      <w:lang w:val="nb-NO"/>
    </w:rPr>
  </w:style>
  <w:style w:type="paragraph" w:styleId="Undertittel">
    <w:name w:val="Subtitle"/>
    <w:basedOn w:val="Normal"/>
    <w:link w:val="UndertittelTegn"/>
    <w:uiPriority w:val="2"/>
    <w:qFormat/>
    <w:rsid w:val="00B979B3"/>
    <w:pPr>
      <w:numPr>
        <w:ilvl w:val="1"/>
      </w:numPr>
      <w:spacing w:before="240" w:after="120" w:line="240" w:lineRule="auto"/>
      <w:ind w:left="227" w:right="227"/>
      <w:contextualSpacing/>
    </w:pPr>
    <w:rPr>
      <w:rFonts w:eastAsiaTheme="minorEastAsia"/>
      <w:color w:val="D90000" w:themeColor="accent1"/>
      <w:sz w:val="52"/>
    </w:rPr>
  </w:style>
  <w:style w:type="character" w:customStyle="1" w:styleId="UndertittelTegn">
    <w:name w:val="Undertittel Tegn"/>
    <w:basedOn w:val="Standardskriftforavsnitt"/>
    <w:link w:val="Undertittel"/>
    <w:uiPriority w:val="2"/>
    <w:rsid w:val="00B979B3"/>
    <w:rPr>
      <w:rFonts w:eastAsiaTheme="minorEastAsia"/>
      <w:color w:val="D90000" w:themeColor="accent1"/>
      <w:sz w:val="52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3"/>
    <w:rsid w:val="00D54559"/>
    <w:rPr>
      <w:rFonts w:asciiTheme="majorHAnsi" w:eastAsiaTheme="majorEastAsia" w:hAnsiTheme="majorHAnsi" w:cstheme="majorBidi"/>
      <w:color w:val="D90000" w:themeColor="accent1"/>
      <w:sz w:val="52"/>
      <w:szCs w:val="32"/>
      <w:lang w:val="nb-NO"/>
    </w:rPr>
  </w:style>
  <w:style w:type="paragraph" w:styleId="Blokktekst">
    <w:name w:val="Block Text"/>
    <w:basedOn w:val="Normal"/>
    <w:uiPriority w:val="3"/>
    <w:unhideWhenUsed/>
    <w:qFormat/>
    <w:rsid w:val="00D54559"/>
    <w:pPr>
      <w:spacing w:line="240" w:lineRule="auto"/>
      <w:ind w:left="284" w:right="284"/>
    </w:pPr>
    <w:rPr>
      <w:rFonts w:eastAsiaTheme="minorEastAsia"/>
      <w:b/>
      <w:iCs/>
      <w:color w:val="FFFFFF" w:themeColor="background1"/>
      <w:sz w:val="24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Topptekst">
    <w:name w:val="header"/>
    <w:basedOn w:val="Normal"/>
    <w:link w:val="TopptekstTegn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A20000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color w:val="6C000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6C0000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A20000" w:themeColor="accent1" w:themeShade="BF"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color w:val="6C0000" w:themeColor="accent1" w:themeShade="7F"/>
      <w:sz w:val="22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i/>
      <w:iCs/>
      <w:color w:val="A20000" w:themeColor="accent1" w:themeShade="BF"/>
    </w:rPr>
  </w:style>
  <w:style w:type="paragraph" w:customStyle="1" w:styleId="Ingress">
    <w:name w:val="Ingress"/>
    <w:basedOn w:val="Normal"/>
    <w:qFormat/>
    <w:rsid w:val="00945518"/>
    <w:pPr>
      <w:spacing w:before="240" w:after="240"/>
    </w:pPr>
    <w:rPr>
      <w:b/>
      <w:bCs/>
      <w:color w:val="82027E" w:themeColor="accent3"/>
    </w:rPr>
  </w:style>
  <w:style w:type="paragraph" w:customStyle="1" w:styleId="TittelArial">
    <w:name w:val="Tittel Arial"/>
    <w:basedOn w:val="Overskrift2"/>
    <w:qFormat/>
    <w:rsid w:val="00F809F3"/>
    <w:pPr>
      <w:spacing w:after="0"/>
    </w:pPr>
    <w:rPr>
      <w:color w:val="D90000" w:themeColor="accent1"/>
      <w:sz w:val="72"/>
    </w:rPr>
  </w:style>
  <w:style w:type="character" w:styleId="Hyperkobling">
    <w:name w:val="Hyperlink"/>
    <w:basedOn w:val="Standardskriftforavsnitt"/>
    <w:uiPriority w:val="99"/>
    <w:unhideWhenUsed/>
    <w:rsid w:val="00C65FE8"/>
    <w:rPr>
      <w:color w:val="D90000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65F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g683@kirken.no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ag683@kirken.no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N245\Downloads\Dnk_A4%20plakatmal_logo%20midtstilt%20nede%20med%20enhetsnavn_BM.dotx" TargetMode="External"/></Relationships>
</file>

<file path=word/theme/theme1.xml><?xml version="1.0" encoding="utf-8"?>
<a:theme xmlns:a="http://schemas.openxmlformats.org/drawingml/2006/main" name="Dnk">
  <a:themeElements>
    <a:clrScheme name="Den norske kirke 1">
      <a:dk1>
        <a:srgbClr val="000000"/>
      </a:dk1>
      <a:lt1>
        <a:srgbClr val="FFFFFF"/>
      </a:lt1>
      <a:dk2>
        <a:srgbClr val="670019"/>
      </a:dk2>
      <a:lt2>
        <a:srgbClr val="EBE6D6"/>
      </a:lt2>
      <a:accent1>
        <a:srgbClr val="D90000"/>
      </a:accent1>
      <a:accent2>
        <a:srgbClr val="D9A605"/>
      </a:accent2>
      <a:accent3>
        <a:srgbClr val="82027E"/>
      </a:accent3>
      <a:accent4>
        <a:srgbClr val="C89BCB"/>
      </a:accent4>
      <a:accent5>
        <a:srgbClr val="4CAB27"/>
      </a:accent5>
      <a:accent6>
        <a:srgbClr val="1D7853"/>
      </a:accent6>
      <a:hlink>
        <a:srgbClr val="D90000"/>
      </a:hlink>
      <a:folHlink>
        <a:srgbClr val="66001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Dnk" id="{6CD6D99B-9B90-AA47-884C-D05AE25EECBA}" vid="{C82AF784-D010-1349-B447-F46DA5FB745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77B04E038E064E9DD8DEEC5D76788A" ma:contentTypeVersion="16" ma:contentTypeDescription="Opprett et nytt dokument." ma:contentTypeScope="" ma:versionID="76e2c73fc405d6a6e450f76e18b8bbf5">
  <xsd:schema xmlns:xsd="http://www.w3.org/2001/XMLSchema" xmlns:xs="http://www.w3.org/2001/XMLSchema" xmlns:p="http://schemas.microsoft.com/office/2006/metadata/properties" xmlns:ns2="8bc33428-ca32-4576-8800-c1fd38b1069c" xmlns:ns3="206f0ec4-2079-490e-bc02-4446075f4de3" targetNamespace="http://schemas.microsoft.com/office/2006/metadata/properties" ma:root="true" ma:fieldsID="a0fcfd00d62edcf77e60208dd35b1ce4" ns2:_="" ns3:_="">
    <xsd:import namespace="8bc33428-ca32-4576-8800-c1fd38b1069c"/>
    <xsd:import namespace="206f0ec4-2079-490e-bc02-4446075f4d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Tes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33428-ca32-4576-8800-c1fd38b10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Test" ma:index="21" nillable="true" ma:displayName="Test" ma:format="DateOnly" ma:internalName="Test">
      <xsd:simpleType>
        <xsd:restriction base="dms:DateTim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f0ec4-2079-490e-bc02-4446075f4d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05c02d-469f-4101-a08c-213c69820d8b}" ma:internalName="TaxCatchAll" ma:showField="CatchAllData" ma:web="206f0ec4-2079-490e-bc02-4446075f4d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c33428-ca32-4576-8800-c1fd38b1069c">
      <Terms xmlns="http://schemas.microsoft.com/office/infopath/2007/PartnerControls"/>
    </lcf76f155ced4ddcb4097134ff3c332f>
    <TaxCatchAll xmlns="206f0ec4-2079-490e-bc02-4446075f4de3" xsi:nil="true"/>
    <Test xmlns="8bc33428-ca32-4576-8800-c1fd38b1069c" xsi:nil="true"/>
    <SharedWithUsers xmlns="206f0ec4-2079-490e-bc02-4446075f4de3">
      <UserInfo>
        <DisplayName>Åslaug Sødal Gabestad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35B8EC0-3389-F149-91B7-B264FCC87F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3A3B11-8757-4F96-B0EF-70DECB834F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33428-ca32-4576-8800-c1fd38b1069c"/>
    <ds:schemaRef ds:uri="206f0ec4-2079-490e-bc02-4446075f4d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  <ds:schemaRef ds:uri="8bc33428-ca32-4576-8800-c1fd38b1069c"/>
    <ds:schemaRef ds:uri="206f0ec4-2079-490e-bc02-4446075f4d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Dnk_A4 plakatmal_logo midtstilt nede med enhetsnavn_BM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Nordengen</dc:creator>
  <cp:keywords/>
  <dc:description/>
  <cp:lastModifiedBy>Åslaug Sødal Gabestad</cp:lastModifiedBy>
  <cp:revision>5</cp:revision>
  <cp:lastPrinted>2023-11-06T14:10:00Z</cp:lastPrinted>
  <dcterms:created xsi:type="dcterms:W3CDTF">2024-01-24T21:17:00Z</dcterms:created>
  <dcterms:modified xsi:type="dcterms:W3CDTF">2024-01-25T09:19:00Z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0x0101006877B04E038E064E9DD8DEEC5D76788A</vt:lpwstr>
  </property>
  <property fmtid="{D5CDD505-2E9C-101B-9397-08002B2CF9AE}" pid="3" name="MediaServiceImageTags">
    <vt:lpwstr/>
  </property>
</Properties>
</file>