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C52" w:rsidRDefault="00007B73" w:rsidP="004E4C52"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6E78D6D" wp14:editId="2C297D1E">
                <wp:simplePos x="0" y="0"/>
                <wp:positionH relativeFrom="column">
                  <wp:posOffset>3116580</wp:posOffset>
                </wp:positionH>
                <wp:positionV relativeFrom="paragraph">
                  <wp:posOffset>34925</wp:posOffset>
                </wp:positionV>
                <wp:extent cx="6010275" cy="6570996"/>
                <wp:effectExtent l="0" t="0" r="0" b="1270"/>
                <wp:wrapNone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570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56" w:rsidRDefault="00AC3256" w:rsidP="0056793A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6-13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Ekholt Soul Children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7033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Invitasjon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sendes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til Ekholt- barn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Øver i Ekholt kirke hver torsdag. Dirigent Kristine Lund Almås tlf. 97150032.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6-18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Rygge kirkes barne- og ungdomskor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Invitasjon sendes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til Rygge- barn</w:t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>Øver i Rygge kirke hver torsdag. Dirigent Inger Johanne Orefellen tlf. 95849991.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Tårnagenthelg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3.klassinger inviteres til å løse oppdrag og mysterier i Rygge kirke en helg rundt påsketider. Du sover hjemme.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 år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Musikal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Samarbeid med skolene.</w:t>
                            </w:r>
                          </w:p>
                          <w:p w:rsidR="00AC3256" w:rsidRPr="008100D2" w:rsidRDefault="00AC3256" w:rsidP="008100D2">
                            <w:pPr>
                              <w:spacing w:line="240" w:lineRule="auto"/>
                              <w:ind w:right="-724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8100D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Organist og menighetspedagog besøker 4. klassene.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Forestilling i kirken i samarbeid med korene våre.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10-12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Etter skoletid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Pr="0051616C" w:rsidRDefault="00AC3256" w:rsidP="0056793A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Her kan du få hjelp med leksene, spille spill og spise en bolle. Onsdager i Ekholt kirke.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10-13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Onsdagsklubben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Samling en gang i måneden i Ekholt kirke eller ut på tur. Ulike aktiviteter, kveldsmat og samling i kirkerommet.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LysVåken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C3256" w:rsidRPr="00A1203E" w:rsidRDefault="00AC3256" w:rsidP="00A1203E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A1203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Overnatting i Ekholt kirke. Siste helga før advent.</w:t>
                            </w:r>
                          </w:p>
                          <w:p w:rsidR="00AC3256" w:rsidRDefault="00AC3256" w:rsidP="004E7832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Villmarkstur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C3256" w:rsidRPr="00A1203E" w:rsidRDefault="00AC3256" w:rsidP="00A1203E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Bli med ut på tur! Vi skal blant annet sove i telt, undre oss under stjernene og lære litt om førstehjelp.</w:t>
                            </w:r>
                          </w:p>
                          <w:p w:rsidR="00AC3256" w:rsidRDefault="00AC3256" w:rsidP="0056793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13 - 18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KRIK Rygge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Pr="009F6B9C" w:rsidRDefault="00AC3256" w:rsidP="004E7832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Samles en til to lørdager i måneden. Følg med på facebook for datoer og informasjon.</w:t>
                            </w:r>
                          </w:p>
                          <w:p w:rsidR="00AC3256" w:rsidRDefault="00AC3256" w:rsidP="007D53F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14 år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Konfirmasjonstiden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Pr="007D53FE" w:rsidRDefault="00AC3256" w:rsidP="007D53FE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Pr="00A1203E" w:rsidRDefault="00AC3256" w:rsidP="004E783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Leir, pilegrimsvandring, samlinger, korprosjekt, fasteaksjon og konfirmasjon. Påmelding på </w:t>
                            </w:r>
                            <w:r w:rsidRPr="00A1203E">
                              <w:rPr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kirken.no/rygge</w:t>
                            </w:r>
                            <w:r w:rsidRPr="00A1203E">
                              <w:rPr>
                                <w:color w:val="0070C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C3256" w:rsidRPr="004E7832" w:rsidRDefault="00AC3256" w:rsidP="004E7832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7D53F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 år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Konfirmantreunion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Pr="007D53FE" w:rsidRDefault="00AC3256" w:rsidP="007D53FE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4E783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 kveld med mimring, moro og mat høsten etter konfirmasjonen.</w:t>
                            </w:r>
                          </w:p>
                          <w:p w:rsidR="00AC3256" w:rsidRPr="00A1203E" w:rsidRDefault="00AC3256" w:rsidP="004E7832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7D53F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15 - 18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KULT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Pr="007D53FE" w:rsidRDefault="00AC3256" w:rsidP="007D53FE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7D53FE">
                              <w:rPr>
                                <w:sz w:val="10"/>
                                <w:szCs w:val="10"/>
                              </w:rPr>
                              <w:tab/>
                            </w:r>
                            <w:r w:rsidRPr="007D53FE">
                              <w:rPr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AC3256" w:rsidRDefault="00AC3256" w:rsidP="00A1203E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A1203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Kurs for UngdomsLedere i Trosopplæringen.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Samling ca to ganger i semesteret + praksis på ulike aktiviteter.</w:t>
                            </w:r>
                          </w:p>
                          <w:p w:rsidR="00AC3256" w:rsidRPr="00A1203E" w:rsidRDefault="00AC3256" w:rsidP="00A1203E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:rsidR="00AC3256" w:rsidRPr="006960D3" w:rsidRDefault="00AC3256" w:rsidP="0056793A">
                            <w:pPr>
                              <w:spacing w:after="0" w:line="36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Myndighetsmarkering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78D6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45.4pt;margin-top:2.75pt;width:473.25pt;height:517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" filled="f" stroked="f">
                <v:textbox>
                  <w:txbxContent>
                    <w:p w:rsidR="00AC3256" w:rsidRDefault="00AC3256" w:rsidP="0056793A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6-13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Ekholt Soul Children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70338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Invitasjon </w:t>
                      </w:r>
                      <w:r>
                        <w:rPr>
                          <w:sz w:val="20"/>
                          <w:szCs w:val="20"/>
                        </w:rPr>
                        <w:t>sendes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til Ekholt- barn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Default="00AC3256" w:rsidP="0056793A">
                      <w:pPr>
                        <w:spacing w:line="240" w:lineRule="auto"/>
                        <w:jc w:val="both"/>
                        <w:rPr>
                          <w:rFonts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Øver i Ekholt kirke hver torsdag. Dirigent Kristine Lund Almås tlf. 97150032.</w:t>
                      </w:r>
                    </w:p>
                    <w:p w:rsidR="00AC3256" w:rsidRDefault="00AC3256" w:rsidP="0056793A">
                      <w:pPr>
                        <w:spacing w:line="240" w:lineRule="auto"/>
                        <w:jc w:val="both"/>
                        <w:rPr>
                          <w:rFonts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6-18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Rygge kirkes barne- og ungdomskor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>
                        <w:rPr>
                          <w:sz w:val="20"/>
                          <w:szCs w:val="20"/>
                        </w:rPr>
                        <w:t xml:space="preserve"> Invitasjon sendes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til Rygge- barn</w:t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Default="00AC3256" w:rsidP="0056793A">
                      <w:pPr>
                        <w:spacing w:line="240" w:lineRule="auto"/>
                        <w:jc w:val="both"/>
                        <w:rPr>
                          <w:rFonts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noProof/>
                          <w:sz w:val="18"/>
                          <w:szCs w:val="18"/>
                        </w:rPr>
                        <w:t>Øver i Rygge kirke hver torsdag. Dirigent Inger Johanne Orefellen tlf. 95849991.</w:t>
                      </w:r>
                    </w:p>
                    <w:p w:rsidR="00AC3256" w:rsidRDefault="00AC3256" w:rsidP="0056793A">
                      <w:pPr>
                        <w:spacing w:line="24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Tårnagenthelg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Default="00AC3256" w:rsidP="0056793A">
                      <w:pPr>
                        <w:spacing w:line="240" w:lineRule="auto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3.klassinger inviteres til å løse oppdrag og mysterier i Rygge kirke en helg rundt påsketider. Du sover hjemme.</w:t>
                      </w:r>
                    </w:p>
                    <w:p w:rsidR="00AC3256" w:rsidRDefault="00AC3256" w:rsidP="0056793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 år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Musikal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Samarbeid med skolene.</w:t>
                      </w:r>
                    </w:p>
                    <w:p w:rsidR="00AC3256" w:rsidRPr="008100D2" w:rsidRDefault="00AC3256" w:rsidP="008100D2">
                      <w:pPr>
                        <w:spacing w:line="240" w:lineRule="auto"/>
                        <w:ind w:right="-724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8100D2">
                        <w:rPr>
                          <w:rFonts w:cstheme="minorHAnsi"/>
                          <w:sz w:val="18"/>
                          <w:szCs w:val="18"/>
                        </w:rPr>
                        <w:t>Organist og menighetspedagog besøker 4. klassene.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Forestilling i kirken i samarbeid med korene våre.</w:t>
                      </w:r>
                    </w:p>
                    <w:p w:rsidR="00AC3256" w:rsidRDefault="00AC3256" w:rsidP="0056793A">
                      <w:pPr>
                        <w:spacing w:line="24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10-12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Etter skoletid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Pr="0051616C" w:rsidRDefault="00AC3256" w:rsidP="0056793A">
                      <w:pPr>
                        <w:spacing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Her kan du få hjelp med leksene, spille spill og spise en bolle. Onsdager i Ekholt kirke.</w:t>
                      </w:r>
                    </w:p>
                    <w:p w:rsidR="00AC3256" w:rsidRDefault="00AC3256" w:rsidP="0056793A">
                      <w:pPr>
                        <w:spacing w:line="24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10-13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Onsdagsklubben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Default="00AC3256" w:rsidP="0056793A">
                      <w:pPr>
                        <w:spacing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Samling en gang i måneden i Ekholt kirke eller ut på tur. Ulike aktiviteter, kveldsmat og samling i kirkerommet.</w:t>
                      </w:r>
                    </w:p>
                    <w:p w:rsidR="00AC3256" w:rsidRDefault="00AC3256" w:rsidP="0056793A">
                      <w:pPr>
                        <w:spacing w:line="24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11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LysVåken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AC3256" w:rsidRPr="00A1203E" w:rsidRDefault="00AC3256" w:rsidP="00A1203E">
                      <w:pPr>
                        <w:spacing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A1203E">
                        <w:rPr>
                          <w:rFonts w:cstheme="minorHAnsi"/>
                          <w:sz w:val="18"/>
                          <w:szCs w:val="18"/>
                        </w:rPr>
                        <w:t>Overnatting i Ekholt kirke. Siste helga før advent.</w:t>
                      </w:r>
                    </w:p>
                    <w:p w:rsidR="00AC3256" w:rsidRDefault="00AC3256" w:rsidP="004E7832">
                      <w:pPr>
                        <w:spacing w:line="24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13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Villmarkstur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AC3256" w:rsidRPr="00A1203E" w:rsidRDefault="00AC3256" w:rsidP="00A1203E">
                      <w:pPr>
                        <w:spacing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Bli med ut på tur! Vi skal blant annet sove i telt, undre oss under stjernene og lære litt om førstehjelp.</w:t>
                      </w:r>
                    </w:p>
                    <w:p w:rsidR="00AC3256" w:rsidRDefault="00AC3256" w:rsidP="0056793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13 - 18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KRIK Rygge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Pr="009F6B9C" w:rsidRDefault="00AC3256" w:rsidP="004E7832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Samles en til to lørdager i måneden. Følg med på facebook for datoer og informasjon.</w:t>
                      </w:r>
                    </w:p>
                    <w:p w:rsidR="00AC3256" w:rsidRDefault="00AC3256" w:rsidP="007D53F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14 år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Konfirmasjonstiden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Pr="007D53FE" w:rsidRDefault="00AC3256" w:rsidP="007D53FE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AC3256" w:rsidRPr="00A1203E" w:rsidRDefault="00AC3256" w:rsidP="004E783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Leir, pilegrimsvandring, samlinger, korprosjekt, fasteaksjon og konfirmasjon. Påmelding på </w:t>
                      </w:r>
                      <w:r w:rsidRPr="00A1203E">
                        <w:rPr>
                          <w:color w:val="0070C0"/>
                          <w:sz w:val="18"/>
                          <w:szCs w:val="18"/>
                          <w:u w:val="single"/>
                        </w:rPr>
                        <w:t>kirken.no/rygge</w:t>
                      </w:r>
                      <w:r w:rsidRPr="00A1203E">
                        <w:rPr>
                          <w:color w:val="0070C0"/>
                          <w:sz w:val="18"/>
                          <w:szCs w:val="18"/>
                        </w:rPr>
                        <w:t>.</w:t>
                      </w:r>
                    </w:p>
                    <w:p w:rsidR="00AC3256" w:rsidRPr="004E7832" w:rsidRDefault="00AC3256" w:rsidP="004E7832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7D53F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15 år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Konfirmantreunion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Pr="007D53FE" w:rsidRDefault="00AC3256" w:rsidP="007D53FE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4E783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 kveld med mimring, moro og mat høsten etter konfirmasjonen.</w:t>
                      </w:r>
                    </w:p>
                    <w:p w:rsidR="00AC3256" w:rsidRPr="00A1203E" w:rsidRDefault="00AC3256" w:rsidP="004E7832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7D53F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15 - 18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KULT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Pr="007D53FE" w:rsidRDefault="00AC3256" w:rsidP="007D53FE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  <w:r w:rsidRPr="007D53FE">
                        <w:rPr>
                          <w:sz w:val="10"/>
                          <w:szCs w:val="10"/>
                        </w:rPr>
                        <w:tab/>
                      </w:r>
                      <w:r w:rsidRPr="007D53FE">
                        <w:rPr>
                          <w:sz w:val="10"/>
                          <w:szCs w:val="10"/>
                        </w:rPr>
                        <w:tab/>
                      </w:r>
                    </w:p>
                    <w:p w:rsidR="00AC3256" w:rsidRDefault="00AC3256" w:rsidP="00A1203E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A1203E">
                        <w:rPr>
                          <w:rFonts w:cstheme="minorHAnsi"/>
                          <w:sz w:val="18"/>
                          <w:szCs w:val="18"/>
                        </w:rPr>
                        <w:t xml:space="preserve">Kurs for UngdomsLedere i Trosopplæringen.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Samling ca to ganger i semesteret + praksis på ulike aktiviteter.</w:t>
                      </w:r>
                    </w:p>
                    <w:p w:rsidR="00AC3256" w:rsidRPr="00A1203E" w:rsidRDefault="00AC3256" w:rsidP="00A1203E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:rsidR="00AC3256" w:rsidRPr="006960D3" w:rsidRDefault="00AC3256" w:rsidP="0056793A">
                      <w:pPr>
                        <w:spacing w:after="0" w:line="36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Myndighetsmarkering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</w:txbxContent>
                </v:textbox>
              </v:shape>
            </w:pict>
          </mc:Fallback>
        </mc:AlternateContent>
      </w:r>
      <w:r w:rsidR="00C46569"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5A29CF7" wp14:editId="7A6C9ABA">
                <wp:simplePos x="0" y="0"/>
                <wp:positionH relativeFrom="column">
                  <wp:posOffset>8980170</wp:posOffset>
                </wp:positionH>
                <wp:positionV relativeFrom="paragraph">
                  <wp:posOffset>58420</wp:posOffset>
                </wp:positionV>
                <wp:extent cx="3241040" cy="6374765"/>
                <wp:effectExtent l="0" t="0" r="0" b="6985"/>
                <wp:wrapNone/>
                <wp:docPr id="30" name="Grup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040" cy="6374765"/>
                          <a:chOff x="126254" y="196455"/>
                          <a:chExt cx="5108764" cy="9153368"/>
                        </a:xfrm>
                      </wpg:grpSpPr>
                      <pic:pic xmlns:pic="http://schemas.openxmlformats.org/drawingml/2006/picture">
                        <pic:nvPicPr>
                          <pic:cNvPr id="32" name="Bild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" t="10985" r="77376" b="18667"/>
                          <a:stretch/>
                        </pic:blipFill>
                        <pic:spPr bwMode="auto">
                          <a:xfrm>
                            <a:off x="1612075" y="7749628"/>
                            <a:ext cx="849070" cy="1515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Bild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3" t="16859" r="6690"/>
                          <a:stretch/>
                        </pic:blipFill>
                        <pic:spPr bwMode="auto">
                          <a:xfrm>
                            <a:off x="147843" y="1820068"/>
                            <a:ext cx="1582421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Bild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46"/>
                          <a:stretch/>
                        </pic:blipFill>
                        <pic:spPr bwMode="auto">
                          <a:xfrm>
                            <a:off x="126254" y="2774601"/>
                            <a:ext cx="1600201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Bilde 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150" y="5614399"/>
                            <a:ext cx="1594551" cy="1063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" name="Bild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7503" y="4705918"/>
                            <a:ext cx="1588200" cy="102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Bilde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1146" y="7749624"/>
                            <a:ext cx="1200150" cy="1600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Bild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-2" r="2290" b="3"/>
                          <a:stretch/>
                        </pic:blipFill>
                        <pic:spPr>
                          <a:xfrm>
                            <a:off x="3444248" y="1849913"/>
                            <a:ext cx="1580593" cy="1078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1" name="Bild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" t="3616" r="-1" b="4258"/>
                          <a:stretch/>
                        </pic:blipFill>
                        <pic:spPr bwMode="auto">
                          <a:xfrm>
                            <a:off x="147850" y="7678901"/>
                            <a:ext cx="1594486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726" y="6636471"/>
                            <a:ext cx="1578609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" name="Bild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6" r="5905" b="6520"/>
                          <a:stretch/>
                        </pic:blipFill>
                        <pic:spPr bwMode="auto">
                          <a:xfrm rot="5400000">
                            <a:off x="2435767" y="454266"/>
                            <a:ext cx="1638301" cy="1122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t="5174" b="11724"/>
                          <a:stretch/>
                        </pic:blipFill>
                        <pic:spPr bwMode="auto">
                          <a:xfrm>
                            <a:off x="3421154" y="6636472"/>
                            <a:ext cx="1577976" cy="111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7" t="3696" r="11596" b="1003"/>
                          <a:stretch/>
                        </pic:blipFill>
                        <pic:spPr bwMode="auto">
                          <a:xfrm>
                            <a:off x="163717" y="237547"/>
                            <a:ext cx="1582421" cy="164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Bild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1" t="8408" r="20607" b="43"/>
                          <a:stretch/>
                        </pic:blipFill>
                        <pic:spPr bwMode="auto">
                          <a:xfrm>
                            <a:off x="3532108" y="7678262"/>
                            <a:ext cx="1452628" cy="158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Bilde 51" descr="\\intf01\Minedok2012$\elisabeth.ytrehorn\Pictures\Veggpynt\Bilde 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61"/>
                          <a:stretch/>
                        </pic:blipFill>
                        <pic:spPr bwMode="auto">
                          <a:xfrm>
                            <a:off x="1612060" y="237553"/>
                            <a:ext cx="1169670" cy="163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Bilde 52" descr="\\intf01\Minedok2012$\elisabeth.ytrehorn\Pictures\Veggpynt\CIMG94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43"/>
                          <a:stretch/>
                        </pic:blipFill>
                        <pic:spPr bwMode="auto">
                          <a:xfrm>
                            <a:off x="147850" y="4889690"/>
                            <a:ext cx="1578609" cy="176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Bilde 53" descr="\\intf01\Minedok2012$\elisabeth.ytrehorn\Pictures\Veggpynt\IMG_61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"/>
                          <a:stretch/>
                        </pic:blipFill>
                        <pic:spPr bwMode="auto">
                          <a:xfrm>
                            <a:off x="3427821" y="2846720"/>
                            <a:ext cx="1587881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" name="Bild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6"/>
                          <a:stretch/>
                        </pic:blipFill>
                        <pic:spPr bwMode="auto">
                          <a:xfrm>
                            <a:off x="3444248" y="333201"/>
                            <a:ext cx="1790770" cy="12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D9FA5" id="Gruppe 30" o:spid="_x0000_s1026" style="position:absolute;margin-left:707.1pt;margin-top:4.6pt;width:255.2pt;height:501.95pt;z-index:251653632;mso-width-relative:margin;mso-height-relative:margin" coordorigin="1262,1964" coordsize="51087,915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2" o:spid="_x0000_s1027" type="#_x0000_t75" style="position:absolute;left:16120;top:77496;width:8491;height:15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i+DFAAAA2wAAAA8AAABkcnMvZG93bnJldi54bWxEj0FrwkAUhO+F/oflFXprNonQlugqpVjp&#10;SazNId4e2Wc2mn0bsltN/70rCB6HmfmGmS1G24kTDb51rCBLUhDEtdMtNwrK36+XdxA+IGvsHJOC&#10;f/KwmD8+zLDQ7sw/dNqGRkQI+wIVmBD6QkpfG7LoE9cTR2/vBoshyqGResBzhNtO5mn6Ki22HBcM&#10;9vRpqD5u/6yCndkvV6t11dXt2+aQYbUsJ+tSqeen8WMKItAY7uFb+1srmORw/RJ/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IvgxQAAANsAAAAPAAAAAAAAAAAAAAAA&#10;AJ8CAABkcnMvZG93bnJldi54bWxQSwUGAAAAAAQABAD3AAAAkQMAAAAA&#10;">
                  <v:imagedata r:id="rId25" o:title="" croptop="7199f" cropbottom="12234f" cropleft="2517f" cropright="50709f"/>
                  <v:path arrowok="t"/>
                </v:shape>
                <v:shape id="Bilde 33" o:spid="_x0000_s1028" type="#_x0000_t75" style="position:absolute;left:1478;top:18200;width:15824;height:1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EX/EAAAA2wAAAA8AAABkcnMvZG93bnJldi54bWxEj0trwzAQhO+B/gexhd4SOTW0wYkSTCDQ&#10;XkzzOOS4sdYPYq2MpNruv68KgR6HmfmG2ewm04mBnG8tK1guEhDEpdUt1wou58N8BcIHZI2dZVLw&#10;Qx5226fZBjNtRz7ScAq1iBD2GSpoQugzKX3ZkEG/sD1x9CrrDIYoXS21wzHCTSdfk+RNGmw5LjTY&#10;076h8n76NgqKauiS2/SZ9iFPr7p6/yqulCv18jzlaxCBpvAffrQ/tII0hb8v8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TEX/EAAAA2wAAAA8AAAAAAAAAAAAAAAAA&#10;nwIAAGRycy9kb3ducmV2LnhtbFBLBQYAAAAABAAEAPcAAACQAwAAAAA=&#10;">
                  <v:imagedata r:id="rId26" o:title="" croptop="11049f" cropleft="2833f" cropright="4384f"/>
                  <v:path arrowok="t"/>
                </v:shape>
                <v:shape id="Bilde 35" o:spid="_x0000_s1029" type="#_x0000_t75" style="position:absolute;left:1262;top:27746;width:16002;height:1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jDTEAAAA2wAAAA8AAABkcnMvZG93bnJldi54bWxEj9FqAjEURN8L/kO4Qt80260VXY3SFlqk&#10;4oO2H3DdXDdLNzdLkq7r3xtB6OMwM2eY5bq3jejIh9qxgqdxBoK4dLrmSsHP98doBiJEZI2NY1Jw&#10;oQDr1eBhiYV2Z95Td4iVSBAOBSowMbaFlKE0ZDGMXUucvJPzFmOSvpLa4znBbSPzLJtKizWnBYMt&#10;vRsqfw9/VsHubd8ZnGyqbT7/PJ5y7I9f3ij1OOxfFyAi9fE/fG9vtILnF7h9ST9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cjDTEAAAA2wAAAA8AAAAAAAAAAAAAAAAA&#10;nwIAAGRycy9kb3ducmV2LnhtbFBLBQYAAAAABAAEAPcAAACQAwAAAAA=&#10;">
                  <v:imagedata r:id="rId27" o:title="" cropright="5207f"/>
                  <v:path arrowok="t"/>
                </v:shape>
                <v:shape id="Bilde 36" o:spid="_x0000_s1030" type="#_x0000_t75" style="position:absolute;left:34211;top:56143;width:15946;height:10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NS3/FAAAA2wAAAA8AAABkcnMvZG93bnJldi54bWxEj09rwkAUxO8Fv8PyBG914x/Epq4SAm09&#10;WEHrweMj+5oEs2/D7hpTP71bKPQ4zMxvmNWmN43oyPnasoLJOAFBXFhdc6ng9PX2vAThA7LGxjIp&#10;+CEPm/XgaYWptjc+UHcMpYgQ9ikqqEJoUyl9UZFBP7YtcfS+rTMYonSl1A5vEW4aOU2ShTRYc1yo&#10;sKW8ouJyvBoFe75m3d3ey4+8druLeTkf3j/nSo2GffYKIlAf/sN/7a1WMFvA75f4A+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jUt/xQAAANsAAAAPAAAAAAAAAAAAAAAA&#10;AJ8CAABkcnMvZG93bnJldi54bWxQSwUGAAAAAAQABAD3AAAAkQMAAAAA&#10;">
                  <v:imagedata r:id="rId28" o:title=""/>
                  <v:path arrowok="t"/>
                </v:shape>
                <v:shape id="Bilde 37" o:spid="_x0000_s1031" type="#_x0000_t75" style="position:absolute;left:34275;top:47059;width:15882;height:10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BuvEAAAA2wAAAA8AAABkcnMvZG93bnJldi54bWxEj9FqwkAURN+F/sNyBd90o4La6CpSEESL&#10;YuoHXLK3Seru3ZBdTfz7bqHg4zAzZ5jVprNGPKjxlWMF41ECgjh3uuJCwfVrN1yA8AFZo3FMCp7k&#10;YbN+660w1a7lCz2yUIgIYZ+igjKEOpXS5yVZ9CNXE0fv2zUWQ5RNIXWDbYRbIydJMpMWK44LJdb0&#10;UVJ+y+5WgTE/n/vn+y47nubt4jy5z27J9qDUoN9tlyACdeEV/m/vtYLpHP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eBuvEAAAA2wAAAA8AAAAAAAAAAAAAAAAA&#10;nwIAAGRycy9kb3ducmV2LnhtbFBLBQYAAAAABAAEAPcAAACQAwAAAAA=&#10;">
                  <v:imagedata r:id="rId29" o:title=""/>
                  <v:path arrowok="t"/>
                </v:shape>
                <v:shape id="Bilde 38" o:spid="_x0000_s1032" type="#_x0000_t75" style="position:absolute;left:24611;top:77496;width:12001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l6U28AAAA2wAAAA8AAABkcnMvZG93bnJldi54bWxET0sKwjAQ3QveIYzgTlM/SKlGEUEQxYWf&#10;AwzN2BabSWliWz29WQguH++/2nSmFA3VrrCsYDKOQBCnVhecKbjf9qMYhPPIGkvLpOBNDjbrfm+F&#10;ibYtX6i5+kyEEHYJKsi9rxIpXZqTQTe2FXHgHrY26AOsM6lrbEO4KeU0ihbSYMGhIceKdjmlz+vL&#10;KOjup5mOPw/dvNp5c7Rxen6zU2o46LZLEJ46/xf/3AetYBbGhi/hB8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epelNvAAAANsAAAAPAAAAAAAAAAAAAAAAAJ8CAABkcnMv&#10;ZG93bnJldi54bWxQSwUGAAAAAAQABAD3AAAAiAMAAAAA&#10;">
                  <v:imagedata r:id="rId30" o:title=""/>
                  <v:path arrowok="t"/>
                </v:shape>
                <v:shape id="Bilde 40" o:spid="_x0000_s1033" type="#_x0000_t75" style="position:absolute;left:34442;top:18499;width:15806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+ui/AAAA2wAAAA8AAABkcnMvZG93bnJldi54bWxET02LwjAQvQv+hzDC3jRVVllro4gglF0v&#10;ugWvQzNtis2kNFHrv98cFjw+3ne2G2wrHtT7xrGC+SwBQVw63XCtoPg9Tr9A+ICssXVMCl7kYbcd&#10;jzJMtXvymR6XUIsYwj5FBSaELpXSl4Ys+pnriCNXud5iiLCvpe7xGcNtKxdJspIWG44NBjs6GCpv&#10;l7tVYKtlcV+e/ZpOq+shf/3khfl2Sn1Mhv0GRKAhvMX/7lwr+Izr45f4A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FvrovwAAANsAAAAPAAAAAAAAAAAAAAAAAJ8CAABk&#10;cnMvZG93bnJldi54bWxQSwUGAAAAAAQABAD3AAAAiwMAAAAA&#10;">
                  <v:imagedata r:id="rId31" o:title="" croptop="-1f" cropbottom="2f" cropleft="-12f" cropright="1501f"/>
                  <v:path arrowok="t"/>
                </v:shape>
                <v:shape id="Bilde 41" o:spid="_x0000_s1034" type="#_x0000_t75" style="position:absolute;left:1478;top:76789;width:15945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4MvDAAAA2wAAAA8AAABkcnMvZG93bnJldi54bWxEj1trAjEUhN8L/odwhL7VrKWo3RpFhEKh&#10;T15AfTtsjruLm5MliXvx1xtB8HGYmW+Y+bIzlWjI+dKygvEoAUGcWV1yrmC/+/2YgfABWWNlmRT0&#10;5GG5GLzNMdW25Q0125CLCGGfooIihDqV0mcFGfQjWxNH72ydwRCly6V22Ea4qeRnkkykwZLjQoE1&#10;rQvKLturURButewP7fH/e3eaGrxc123jeqXeh93qB0SgLrzCz/afVvA1hseX+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/gy8MAAADbAAAADwAAAAAAAAAAAAAAAACf&#10;AgAAZHJzL2Rvd25yZXYueG1sUEsFBgAAAAAEAAQA9wAAAI8DAAAAAA==&#10;">
                  <v:imagedata r:id="rId32" o:title="" croptop="2370f" cropbottom="2791f" cropleft="2581f" cropright="-1f"/>
                  <v:path arrowok="t"/>
                </v:shape>
                <v:shape id="Bilde 43" o:spid="_x0000_s1035" type="#_x0000_t75" style="position:absolute;left:1637;top:66364;width:15786;height:1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zcsnDAAAA2wAAAA8AAABkcnMvZG93bnJldi54bWxEj8FqwzAQRO+B/IPYQm+x3DSE1LUSQiDQ&#10;SwlOUnpdpK1laq2Mpdju31eFQo7DzLxhyt3kWjFQHxrPCp6yHASx9qbhWsH1clxsQISIbLD1TAp+&#10;KMBuO5+VWBg/ckXDOdYiQTgUqMDG2BVSBm3JYch8R5y8L987jEn2tTQ9jgnuWrnM87V02HBasNjR&#10;wZL+Pt+cgv2nbUf9Up3eMZ/CUtcuNB9OqceHaf8KItIU7+H/9ptRsHqGvy/p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NyycMAAADbAAAADwAAAAAAAAAAAAAAAACf&#10;AgAAZHJzL2Rvd25yZXYueG1sUEsFBgAAAAAEAAQA9wAAAI8DAAAAAA==&#10;">
                  <v:imagedata r:id="rId33" o:title=""/>
                  <v:path arrowok="t"/>
                </v:shape>
                <v:shape id="Bilde 44" o:spid="_x0000_s1036" type="#_x0000_t75" style="position:absolute;left:24357;top:4542;width:16383;height:1122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52d/CAAAA2wAAAA8AAABkcnMvZG93bnJldi54bWxEj0GLwjAUhO8L/ofwBG9ratGlVKOIVfG2&#10;6K73Z/Nsi81LaWKt/94IC3scZuYbZrHqTS06al1lWcFkHIEgzq2uuFDw+7P7TEA4j6yxtkwKnuRg&#10;tRx8LDDV9sFH6k6+EAHCLkUFpfdNKqXLSzLoxrYhDt7VtgZ9kG0hdYuPADe1jKPoSxqsOCyU2NCm&#10;pPx2uhsF/cQft8n3ed8VdXZJsnif8SxWajTs13MQnnr/H/5rH7SC6RTeX8IP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OdnfwgAAANsAAAAPAAAAAAAAAAAAAAAAAJ8C&#10;AABkcnMvZG93bnJldi54bWxQSwUGAAAAAAQABAD3AAAAjgMAAAAA&#10;">
                  <v:imagedata r:id="rId34" o:title="" croptop="4939f" cropbottom="4273f" cropright="3870f"/>
                  <v:path arrowok="t"/>
                </v:shape>
                <v:shape id="Bilde 47" o:spid="_x0000_s1037" type="#_x0000_t75" style="position:absolute;left:34211;top:66364;width:15780;height:1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klcHDAAAA2wAAAA8AAABkcnMvZG93bnJldi54bWxEj0GLwjAUhO8L/ofwBG9rqisq1SjiUvCw&#10;F+ui12fzbKvNS2li7f57Iwh7HGbmG2a57kwlWmpcaVnBaBiBIM6sLjlX8HtIPucgnEfWWFkmBX/k&#10;YL3qfSwx1vbBe2pTn4sAYRejgsL7OpbSZQUZdENbEwfvYhuDPsgml7rBR4CbSo6jaCoNlhwWCqxp&#10;W1B2S+9GQXc8+a/rz749n655spXT7/SeHJQa9LvNAoSnzv+H3+2dVjCZwetL+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SVwcMAAADbAAAADwAAAAAAAAAAAAAAAACf&#10;AgAAZHJzL2Rvd25yZXYueG1sUEsFBgAAAAAEAAQA9wAAAI8DAAAAAA==&#10;">
                  <v:imagedata r:id="rId35" o:title="" croptop="3391f" cropbottom="7683f" cropleft="7630f"/>
                  <v:path arrowok="t"/>
                </v:shape>
                <v:shape id="Bilde 48" o:spid="_x0000_s1038" type="#_x0000_t75" style="position:absolute;left:1637;top:2375;width:15824;height:16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4hm8AAAA2wAAAA8AAABkcnMvZG93bnJldi54bWxET8kKwjAQvQv+QxjBm6YuqFSjiCD26I7H&#10;oRnbYjMpTdT69+YgeHy8fbFqTCleVLvCsoJBPwJBnFpdcKbgfNr2ZiCcR9ZYWiYFH3KwWrZbC4y1&#10;ffOBXkefiRDCLkYFufdVLKVLczLo+rYiDtzd1gZ9gHUmdY3vEG5KOYyiiTRYcGjIsaJNTunj+DQK&#10;Rjt7ve9HW5wmn0TeLvvyNLldlOp2mvUchKfG/8U/d6IVjMPY8CX8AL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An+IZvAAAANsAAAAPAAAAAAAAAAAAAAAAAJ8CAABkcnMv&#10;ZG93bnJldi54bWxQSwUGAAAAAAQABAD3AAAAiAMAAAAA&#10;">
                  <v:imagedata r:id="rId36" o:title="" croptop="2422f" cropbottom="657f" cropleft="12922f" cropright="7600f"/>
                  <v:path arrowok="t"/>
                </v:shape>
                <v:shape id="Bilde 49" o:spid="_x0000_s1039" type="#_x0000_t75" style="position:absolute;left:35321;top:76782;width:14526;height:1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utlXEAAAA2wAAAA8AAABkcnMvZG93bnJldi54bWxEj0FrAjEUhO8F/0N4BW81a5VSt0ZZREEP&#10;CrUtXp+b183S5GW7ibr+eyMUehxm5htmOu+cFWdqQ+1ZwXCQgSAuva65UvD5sXp6BREiskbrmRRc&#10;KcB81nuYYq79hd/pvI+VSBAOOSowMTa5lKE05DAMfEOcvG/fOoxJtpXULV4S3Fn5nGUv0mHNacFg&#10;QwtD5c/+5BTYohiX19XR/m62ozBZHoY7g19K9R+74g1EpC7+h//aa61gPIH7l/Q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utlXEAAAA2wAAAA8AAAAAAAAAAAAAAAAA&#10;nwIAAGRycy9kb3ducmV2LnhtbFBLBQYAAAAABAAEAPcAAACQAwAAAAA=&#10;">
                  <v:imagedata r:id="rId37" o:title="" croptop="5510f" cropbottom="28f" cropleft="15415f" cropright="13505f"/>
                  <v:path arrowok="t"/>
                </v:shape>
                <v:shape id="Bilde 51" o:spid="_x0000_s1040" type="#_x0000_t75" style="position:absolute;left:16120;top:2375;width:11697;height:16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3GpXDAAAA2wAAAA8AAABkcnMvZG93bnJldi54bWxEj82KAjEQhO+C7xBa2ItoxoWVdTSKKAvu&#10;UVcEb03Szo+TzjDJOuPbG0HwWFTVV9Ri1dlK3KjxhWMFk3ECglg7U3Cm4Pj3M/oG4QOywcoxKbiT&#10;h9Wy31tgalzLe7odQiYihH2KCvIQ6lRKr3Oy6MeuJo7exTUWQ5RNJk2DbYTbSn4myVRaLDgu5FjT&#10;Jid9PfxbBddhebR6rancz07n+/b3UrYzqdTHoFvPQQTqwjv8au+Mgq8JPL/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calcMAAADbAAAADwAAAAAAAAAAAAAAAACf&#10;AgAAZHJzL2Rvd25yZXYueG1sUEsFBgAAAAAEAAQA9wAAAI8DAAAAAA==&#10;">
                  <v:imagedata r:id="rId38" o:title="Bilde 2" cropright="7314f"/>
                  <v:path arrowok="t"/>
                </v:shape>
                <v:shape id="Bilde 52" o:spid="_x0000_s1041" type="#_x0000_t75" style="position:absolute;left:1478;top:48896;width:15786;height:17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r1TGAAAA2wAAAA8AAABkcnMvZG93bnJldi54bWxEj09rwkAUxO+FfoflFbyIbgy0legqKggW&#10;PNQ/KN4e2WcSzL4N2dVEP70rFHocZuY3zHjamlLcqHaFZQWDfgSCOLW64EzBfrfsDUE4j6yxtEwK&#10;7uRgOnl/G2OibcMbum19JgKEXYIKcu+rREqX5mTQ9W1FHLyzrQ36IOtM6hqbADeljKPoSxosOCzk&#10;WNEip/SyvZpAiS+7c3NshutTt/05/M4fWff7oVTno52NQHhq/X/4r73SCj5jeH0JP0BO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GvVMYAAADbAAAADwAAAAAAAAAAAAAA&#10;AACfAgAAZHJzL2Rvd25yZXYueG1sUEsFBgAAAAAEAAQA9wAAAJIDAAAAAA==&#10;">
                  <v:imagedata r:id="rId39" o:title="CIMG9426" cropbottom="10448f"/>
                  <v:path arrowok="t"/>
                </v:shape>
                <v:shape id="Bilde 53" o:spid="_x0000_s1042" type="#_x0000_t75" style="position:absolute;left:34278;top:28467;width:15879;height:18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cqfGAAAA2wAAAA8AAABkcnMvZG93bnJldi54bWxEj91qwkAUhO8LvsNyBG+kbrRUSpqNlKIQ&#10;SrFUBendIXvMj9mzMbvV+PZuQejlMDPfMMmiN404U+cqywqmkwgEcW51xYWC3Xb1+ALCeWSNjWVS&#10;cCUHi3TwkGCs7YW/6bzxhQgQdjEqKL1vYyldXpJBN7EtcfAOtjPog+wKqTu8BLhp5CyK5tJgxWGh&#10;xJbeS8qPm1+joP5Z62u9a77q/Wm8X1Yy+4g+M6VGw/7tFYSn3v+H7+1MK3h+gr8v4Qf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Fyp8YAAADbAAAADwAAAAAAAAAAAAAA&#10;AACfAgAAZHJzL2Rvd25yZXYueG1sUEsFBgAAAAAEAAQA9wAAAJIDAAAAAA==&#10;">
                  <v:imagedata r:id="rId40" o:title="IMG_6132" cropleft="966f"/>
                  <v:path arrowok="t"/>
                </v:shape>
                <v:shape id="Bilde 54" o:spid="_x0000_s1043" type="#_x0000_t75" style="position:absolute;left:34442;top:3332;width:17908;height:1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FaHrCAAAA2wAAAA8AAABkcnMvZG93bnJldi54bWxEj82KAjEQhO8LvkPoBW9rZhcVGY0iwqKs&#10;J//AYzNpZwaTzpBEHffpjSB4LKrqK2oya60RV/Khdqzgu5eBIC6crrlUsN/9fo1AhIis0TgmBXcK&#10;MJt2PiaYa3fjDV23sRQJwiFHBVWMTS5lKCqyGHquIU7eyXmLMUlfSu3xluDWyJ8sG0qLNaeFChta&#10;VFSctxerwO1XfyYsj3NcX3jgh//mVO8OSnU/2/kYRKQ2vsOv9korGPTh+SX9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Wh6wgAAANsAAAAPAAAAAAAAAAAAAAAAAJ8C&#10;AABkcnMvZG93bnJldi54bWxQSwUGAAAAAAQABAD3AAAAjgMAAAAA&#10;">
                  <v:imagedata r:id="rId41" o:title="" cropbottom="7134f" chromakey="white"/>
                  <v:path arrowok="t"/>
                </v:shape>
              </v:group>
            </w:pict>
          </mc:Fallback>
        </mc:AlternateContent>
      </w:r>
      <w:r w:rsidR="004E7832"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77C3402" wp14:editId="02E3F8D0">
                <wp:simplePos x="0" y="0"/>
                <wp:positionH relativeFrom="column">
                  <wp:posOffset>3111945</wp:posOffset>
                </wp:positionH>
                <wp:positionV relativeFrom="paragraph">
                  <wp:posOffset>26613</wp:posOffset>
                </wp:positionV>
                <wp:extent cx="5671403" cy="4519790"/>
                <wp:effectExtent l="57150" t="38100" r="81915" b="90805"/>
                <wp:wrapNone/>
                <wp:docPr id="6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403" cy="4519790"/>
                          <a:chOff x="-22242" y="-80653"/>
                          <a:chExt cx="5672084" cy="4519797"/>
                        </a:xfrm>
                      </wpg:grpSpPr>
                      <wps:wsp>
                        <wps:cNvPr id="7" name="Vannrett rull 7"/>
                        <wps:cNvSpPr/>
                        <wps:spPr>
                          <a:xfrm>
                            <a:off x="-22239" y="3090096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Vannrett rull 8"/>
                        <wps:cNvSpPr/>
                        <wps:spPr>
                          <a:xfrm>
                            <a:off x="0" y="-80653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3"/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Vannrett rull 9"/>
                        <wps:cNvSpPr/>
                        <wps:spPr>
                          <a:xfrm>
                            <a:off x="1517" y="455346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3"/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Vannrett rull 10"/>
                        <wps:cNvSpPr/>
                        <wps:spPr>
                          <a:xfrm>
                            <a:off x="2" y="1469201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Vannrett rull 11"/>
                        <wps:cNvSpPr/>
                        <wps:spPr>
                          <a:xfrm>
                            <a:off x="2" y="1985656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3"/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Vannrett rull 12"/>
                        <wps:cNvSpPr/>
                        <wps:spPr>
                          <a:xfrm>
                            <a:off x="-22239" y="2535019"/>
                            <a:ext cx="5648325" cy="327058"/>
                          </a:xfrm>
                          <a:prstGeom prst="horizontalScroll">
                            <a:avLst/>
                          </a:prstGeom>
                          <a:solidFill>
                            <a:schemeClr val="accent3"/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Vannrett rull 13"/>
                        <wps:cNvSpPr/>
                        <wps:spPr>
                          <a:xfrm>
                            <a:off x="1515" y="990719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Vannrett rull 14"/>
                        <wps:cNvSpPr/>
                        <wps:spPr>
                          <a:xfrm>
                            <a:off x="-22239" y="3597619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Vannrett rull 15"/>
                        <wps:cNvSpPr/>
                        <wps:spPr>
                          <a:xfrm>
                            <a:off x="-22242" y="4143869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3"/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E3A2F" id="Gruppe 6" o:spid="_x0000_s1026" style="position:absolute;margin-left:245.05pt;margin-top:2.1pt;width:446.55pt;height:355.9pt;z-index:251659776;mso-width-relative:margin;mso-height-relative:margin" coordorigin="-222,-806" coordsize="56720,45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Vannrett rull 7" o:spid="_x0000_s1027" type="#_x0000_t98" style="position:absolute;left:-222;top:30900;width:564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0WroA&#10;AADaAAAADwAAAGRycy9kb3ducmV2LnhtbERPSwrCMBDdC94hjOBOU12oVKOIIrgS/Bxg2kw/2kxK&#10;E229vREEl4/3X206U4kXNa60rGAyjkAQp1aXnCu4XQ+jBQjnkTVWlknBmxxs1v3eCmNtWz7T6+Jz&#10;EULYxaig8L6OpXRpQQbd2NbEgctsY9AH2ORSN9iGcFPJaRTNpMGSQ0OBNe0KSh+XpwkzkiSTZn+e&#10;J4ckm7ZPdv5+ckoNB912CcJT5//in/uoFczheyX4Qa4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AqV0WroAAADaAAAADwAAAAAAAAAAAAAAAACYAgAAZHJzL2Rvd25yZXYueG1s&#10;UEsFBgAAAAAEAAQA9QAAAH8DAAAAAA==&#10;" fillcolor="#b6dde8 [1304]" strokecolor="black [3040]" strokeweight=".25pt">
                  <v:shadow on="t" color="black" opacity="24903f" origin=",.5" offset="0,.55556mm"/>
                </v:shape>
                <v:shape id="Vannrett rull 8" o:spid="_x0000_s1028" type="#_x0000_t98" style="position:absolute;top:-806;width:5648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6T74A&#10;AADaAAAADwAAAGRycy9kb3ducmV2LnhtbERPTYvCMBC9C/6HMII3Te1BStcoIiieFLsreByS2ba7&#10;zaQ2sdZ/bw4Le3y879VmsI3oqfO1YwWLeQKCWDtTc6ng63M/y0D4gGywcUwKXuRhsx6PVpgb9+QL&#10;9UUoRQxhn6OCKoQ2l9Lriiz6uWuJI/ftOoshwq6UpsNnDLeNTJNkKS3WHBsqbGlXkf4tHlbBpcAf&#10;o0+NR327ZsM5xYPM7kpNJ8P2A0SgIfyL/9xHoyBujVfiDZ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C+k++AAAA2gAAAA8AAAAAAAAAAAAAAAAAmAIAAGRycy9kb3ducmV2&#10;LnhtbFBLBQYAAAAABAAEAPUAAACDAwAAAAA=&#10;" fillcolor="#9bbb59 [3206]" strokecolor="black [3040]" strokeweight=".25pt">
                  <v:shadow on="t" color="black" opacity="24903f" origin=",.5" offset="0,.55556mm"/>
                </v:shape>
                <v:shape id="Vannrett rull 9" o:spid="_x0000_s1029" type="#_x0000_t98" style="position:absolute;left:15;top:4553;width:5648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f1MIA&#10;AADaAAAADwAAAGRycy9kb3ducmV2LnhtbESPQWvCQBSE74L/YXlCb2ajh5KmWaUIFU+VpC30+Nh9&#10;JrHZt2l2a+K/d4VCj8PMfMMU28l24kKDbx0rWCUpCGLtTMu1go/312UGwgdkg51jUnAlD9vNfFZg&#10;btzIJV2qUIsIYZ+jgiaEPpfS64Ys+sT1xNE7ucFiiHKopRlwjHDbyXWaPkqLLceFBnvaNaS/q1+r&#10;oKzwbPRb51F/fWbTcY17mf0o9bCYXp5BBJrCf/ivfTAKnuB+Jd4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l/UwgAAANoAAAAPAAAAAAAAAAAAAAAAAJgCAABkcnMvZG93&#10;bnJldi54bWxQSwUGAAAAAAQABAD1AAAAhwMAAAAA&#10;" fillcolor="#9bbb59 [3206]" strokecolor="black [3040]" strokeweight=".25pt">
                  <v:shadow on="t" color="black" opacity="24903f" origin=",.5" offset="0,.55556mm"/>
                </v:shape>
                <v:shape id="Vannrett rull 10" o:spid="_x0000_s1030" type="#_x0000_t98" style="position:absolute;top:14692;width:5648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KzMEA&#10;AADbAAAADwAAAGRycy9kb3ducmV2LnhtbESPzW7CQAyE70h9h5WReiMbOLQosCBEhcSpEj8P4GSd&#10;H8h6o+xCwtvXB6TePPJ84/F6O7pWPakPjWcD8yQFRVx423Bl4Ho5zJagQkS22HomAy8KsN18TNaY&#10;WT/wiZ7nWCkJ4ZChgTrGLtM6FDU5DInviGVX+t5hFNlX2vY4SLhr9SJNv7TDhuVCjR3tayru54eT&#10;Gnleavdz+s4PebkYHhzi7TcY8zkddytQkcb4b37TRyuctJdfZAC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SiszBAAAA2wAAAA8AAAAAAAAAAAAAAAAAmAIAAGRycy9kb3du&#10;cmV2LnhtbFBLBQYAAAAABAAEAPUAAACGAwAAAAA=&#10;" fillcolor="#b6dde8 [1304]" strokecolor="black [3040]" strokeweight=".25pt">
                  <v:shadow on="t" color="black" opacity="24903f" origin=",.5" offset="0,.55556mm"/>
                </v:shape>
                <v:shape id="Vannrett rull 11" o:spid="_x0000_s1031" type="#_x0000_t98" style="position:absolute;top:19856;width:5648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qqsAA&#10;AADbAAAADwAAAGRycy9kb3ducmV2LnhtbERPTWvCQBC9C/6HZQq96cYcSkhdRYSWnloSFTwOu9Mk&#10;mp2N2W2S/vtuQfA2j/c56+1kWzFQ7xvHClbLBASxdqbhSsHx8LbIQPiAbLB1TAp+ycN2M5+tMTdu&#10;5IKGMlQihrDPUUEdQpdL6XVNFv3SdcSR+3a9xRBhX0nT4xjDbSvTJHmRFhuODTV2tK9JX8sfq6Ao&#10;8WL0Z+tRn0/Z9JXiu8xuSj0/TbtXEIGm8BDf3R8mzl/B/y/x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0qqsAAAADbAAAADwAAAAAAAAAAAAAAAACYAgAAZHJzL2Rvd25y&#10;ZXYueG1sUEsFBgAAAAAEAAQA9QAAAIUDAAAAAA==&#10;" fillcolor="#9bbb59 [3206]" strokecolor="black [3040]" strokeweight=".25pt">
                  <v:shadow on="t" color="black" opacity="24903f" origin=",.5" offset="0,.55556mm"/>
                </v:shape>
                <v:shape id="Vannrett rull 12" o:spid="_x0000_s1032" type="#_x0000_t98" style="position:absolute;left:-222;top:25350;width:56482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03b8A&#10;AADbAAAADwAAAGRycy9kb3ducmV2LnhtbERPTYvCMBC9L/gfwgh7W1N7kFKNIoLiSbGr4HFIxrba&#10;TGoTtfvvNwsL3ubxPme26G0jntT52rGC8SgBQaydqblUcPxef2UgfEA22DgmBT/kYTEffMwwN+7F&#10;B3oWoRQxhH2OCqoQ2lxKryuy6EeuJY7cxXUWQ4RdKU2HrxhuG5kmyURarDk2VNjSqiJ9Kx5WwaHA&#10;q9G7xqM+n7J+n+JGZnelPof9cgoiUB/e4n/31sT5Kfz9Eg+Q8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7TdvwAAANsAAAAPAAAAAAAAAAAAAAAAAJgCAABkcnMvZG93bnJl&#10;di54bWxQSwUGAAAAAAQABAD1AAAAhAMAAAAA&#10;" fillcolor="#9bbb59 [3206]" strokecolor="black [3040]" strokeweight=".25pt">
                  <v:shadow on="t" color="black" opacity="24903f" origin=",.5" offset="0,.55556mm"/>
                </v:shape>
                <v:shape id="Vannrett rull 13" o:spid="_x0000_s1033" type="#_x0000_t98" style="position:absolute;left:15;top:9907;width:5648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Uu8IA&#10;AADbAAAADwAAAGRycy9kb3ducmV2LnhtbESPzWrDMBCE74W+g9hCb41cB5rgRDGlxZBTwEkeYG2t&#10;fxJrZSz5p28fFQq97TLzzc7u08V0YqLBtZYVvK8iEMSl1S3XCq6X7G0LwnlkjZ1lUvBDDtLD89Me&#10;E21nzmk6+1qEEHYJKmi87xMpXdmQQbeyPXHQKjsY9GEdaqkHnEO46WQcRR/SYMvhQoM9fTVU3s+j&#10;CTWKopLmO98UWVHF88jO305OqdeX5XMHwtPi/81/9FEHbg2/v4QB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BS7wgAAANsAAAAPAAAAAAAAAAAAAAAAAJgCAABkcnMvZG93&#10;bnJldi54bWxQSwUGAAAAAAQABAD1AAAAhwMAAAAA&#10;" fillcolor="#b6dde8 [1304]" strokecolor="black [3040]" strokeweight=".25pt">
                  <v:shadow on="t" color="black" opacity="24903f" origin=",.5" offset="0,.55556mm"/>
                </v:shape>
                <v:shape id="Vannrett rull 14" o:spid="_x0000_s1034" type="#_x0000_t98" style="position:absolute;left:-222;top:35976;width:564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Mz8IA&#10;AADbAAAADwAAAGRycy9kb3ducmV2LnhtbESPzWrDMBCE74W+g9hCb41cE5rgRDGlxZBTwEkeYG2t&#10;fxJrZSz5p28fFQq97TLzzc7u08V0YqLBtZYVvK8iEMSl1S3XCq6X7G0LwnlkjZ1lUvBDDtLD89Me&#10;E21nzmk6+1qEEHYJKmi87xMpXdmQQbeyPXHQKjsY9GEdaqkHnEO46WQcRR/SYMvhQoM9fTVU3s+j&#10;CTWKopLmO98UWVHF88jO305OqdeX5XMHwtPi/81/9FEHbg2/v4QB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YzPwgAAANsAAAAPAAAAAAAAAAAAAAAAAJgCAABkcnMvZG93&#10;bnJldi54bWxQSwUGAAAAAAQABAD1AAAAhwMAAAAA&#10;" fillcolor="#b6dde8 [1304]" strokecolor="black [3040]" strokeweight=".25pt">
                  <v:shadow on="t" color="black" opacity="24903f" origin=",.5" offset="0,.55556mm"/>
                </v:shape>
                <v:shape id="Vannrett rull 15" o:spid="_x0000_s1035" type="#_x0000_t98" style="position:absolute;left:-222;top:41438;width:564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sqcEA&#10;AADbAAAADwAAAGRycy9kb3ducmV2LnhtbERPTWvCQBC9C/6HZQRvZqNgCWlWKUJLTy1JFXocdsck&#10;NjubZrcm/fddQehtHu9ziv1kO3GlwbeOFayTFASxdqblWsHx43mVgfAB2WDnmBT8kof9bj4rMDdu&#10;5JKuVahFDGGfo4ImhD6X0uuGLPrE9cSRO7vBYohwqKUZcIzhtpObNH2QFluODQ32dGhIf1U/VkFZ&#10;4cXot86j/jxl0/sGX2T2rdRyMT09ggg0hX/x3f1q4vwt3H6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GLKnBAAAA2wAAAA8AAAAAAAAAAAAAAAAAmAIAAGRycy9kb3du&#10;cmV2LnhtbFBLBQYAAAAABAAEAPUAAACGAwAAAAA=&#10;" fillcolor="#9bbb59 [3206]" strokecolor="black [3040]" strokeweight=".25pt">
                  <v:shadow on="t" color="black" opacity="24903f" origin=",.5" offset="0,.55556mm"/>
                </v:shape>
              </v:group>
            </w:pict>
          </mc:Fallback>
        </mc:AlternateContent>
      </w:r>
      <w:r w:rsidR="00AB71F5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7728" behindDoc="0" locked="0" layoutInCell="1" allowOverlap="1" wp14:anchorId="46ADE64A" wp14:editId="18687762">
            <wp:simplePos x="0" y="0"/>
            <wp:positionH relativeFrom="column">
              <wp:posOffset>-490316</wp:posOffset>
            </wp:positionH>
            <wp:positionV relativeFrom="paragraph">
              <wp:posOffset>59054</wp:posOffset>
            </wp:positionV>
            <wp:extent cx="2924175" cy="334718"/>
            <wp:effectExtent l="0" t="0" r="0" b="8255"/>
            <wp:wrapNone/>
            <wp:docPr id="246" name="Bild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kyline_menigheten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3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B59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1584" behindDoc="1" locked="0" layoutInCell="1" allowOverlap="1" wp14:anchorId="5D8B087B" wp14:editId="39D14E58">
            <wp:simplePos x="0" y="0"/>
            <wp:positionH relativeFrom="column">
              <wp:posOffset>-579755</wp:posOffset>
            </wp:positionH>
            <wp:positionV relativeFrom="paragraph">
              <wp:posOffset>59055</wp:posOffset>
            </wp:positionV>
            <wp:extent cx="6274435" cy="4307205"/>
            <wp:effectExtent l="0" t="0" r="0" b="0"/>
            <wp:wrapNone/>
            <wp:docPr id="231" name="Bil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nk_moenster_kantlinje_sort_forlopning_ovenfr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69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5680" behindDoc="0" locked="0" layoutInCell="1" allowOverlap="1" wp14:anchorId="52401A2A" wp14:editId="0038A03E">
            <wp:simplePos x="0" y="0"/>
            <wp:positionH relativeFrom="column">
              <wp:posOffset>5227320</wp:posOffset>
            </wp:positionH>
            <wp:positionV relativeFrom="paragraph">
              <wp:posOffset>68580</wp:posOffset>
            </wp:positionV>
            <wp:extent cx="3493135" cy="4306962"/>
            <wp:effectExtent l="0" t="0" r="0" b="0"/>
            <wp:wrapNone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nk_moenster_kantlinje_sort_forlopning_ovenfra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0" r="20941"/>
                    <a:stretch/>
                  </pic:blipFill>
                  <pic:spPr bwMode="auto">
                    <a:xfrm>
                      <a:off x="0" y="0"/>
                      <a:ext cx="3493135" cy="430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D3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378BA19" wp14:editId="3988138B">
                <wp:simplePos x="0" y="0"/>
                <wp:positionH relativeFrom="column">
                  <wp:posOffset>8980170</wp:posOffset>
                </wp:positionH>
                <wp:positionV relativeFrom="paragraph">
                  <wp:posOffset>-36195</wp:posOffset>
                </wp:positionV>
                <wp:extent cx="3139440" cy="6559550"/>
                <wp:effectExtent l="0" t="0" r="3810" b="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6559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F5E07" id="Rektangel 28" o:spid="_x0000_s1026" style="position:absolute;margin-left:707.1pt;margin-top:-2.85pt;width:247.2pt;height:516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" fillcolor="gray [1629]" stroked="f" strokeweight="2pt"/>
            </w:pict>
          </mc:Fallback>
        </mc:AlternateContent>
      </w:r>
      <w:r w:rsidR="004E4C52">
        <w:rPr>
          <w:noProof/>
          <w:lang w:eastAsia="nb-NO"/>
        </w:rPr>
        <w:drawing>
          <wp:anchor distT="0" distB="0" distL="114300" distR="114300" simplePos="0" relativeHeight="251644928" behindDoc="0" locked="0" layoutInCell="1" allowOverlap="1" wp14:anchorId="7310145B" wp14:editId="4AE9E04B">
            <wp:simplePos x="0" y="0"/>
            <wp:positionH relativeFrom="column">
              <wp:posOffset>2708762</wp:posOffset>
            </wp:positionH>
            <wp:positionV relativeFrom="paragraph">
              <wp:posOffset>-4689566</wp:posOffset>
            </wp:positionV>
            <wp:extent cx="1103574" cy="1603991"/>
            <wp:effectExtent l="0" t="0" r="0" b="0"/>
            <wp:wrapNone/>
            <wp:docPr id="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31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3525" r="1"/>
                    <a:stretch/>
                  </pic:blipFill>
                  <pic:spPr bwMode="auto">
                    <a:xfrm>
                      <a:off x="0" y="0"/>
                      <a:ext cx="1103574" cy="1603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17E5" w:rsidRDefault="00D37D6A" w:rsidP="008717E5">
      <w:r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6704" behindDoc="1" locked="0" layoutInCell="1" allowOverlap="1" wp14:anchorId="61E632F0" wp14:editId="573D16C0">
            <wp:simplePos x="0" y="0"/>
            <wp:positionH relativeFrom="column">
              <wp:posOffset>-1624330</wp:posOffset>
            </wp:positionH>
            <wp:positionV relativeFrom="paragraph">
              <wp:posOffset>1991995</wp:posOffset>
            </wp:positionV>
            <wp:extent cx="6083935" cy="4505325"/>
            <wp:effectExtent l="0" t="0" r="0" b="0"/>
            <wp:wrapNone/>
            <wp:docPr id="244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dnk_moenster_kantlinje_sort_forlopning_nedenfr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9E3" w:rsidRPr="0027032B">
        <w:rPr>
          <w:rFonts w:cstheme="minorHAnsi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D9222E1" wp14:editId="4A50F997">
                <wp:simplePos x="0" y="0"/>
                <wp:positionH relativeFrom="column">
                  <wp:posOffset>-487680</wp:posOffset>
                </wp:positionH>
                <wp:positionV relativeFrom="paragraph">
                  <wp:posOffset>716279</wp:posOffset>
                </wp:positionV>
                <wp:extent cx="2800350" cy="5133975"/>
                <wp:effectExtent l="0" t="0" r="0" b="0"/>
                <wp:wrapNone/>
                <wp:docPr id="24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13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56" w:rsidRDefault="00AC3256" w:rsidP="00AB71F5">
                            <w:pPr>
                              <w:pStyle w:val="Brdtekst"/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</w:pPr>
                            <w:r w:rsidRPr="00AB71F5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Invitasjoner sendes til alle barn som står oppført i </w:t>
                            </w:r>
                          </w:p>
                          <w:p w:rsidR="00AC3256" w:rsidRDefault="00AC3256" w:rsidP="00AB71F5">
                            <w:pPr>
                              <w:pStyle w:val="Brdtekst"/>
                              <w:jc w:val="center"/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</w:pPr>
                            <w:r w:rsidRPr="00AB71F5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Den norske kirkes medlemsregister, enten som døpt eller som tilhørende pga foreldres medlemsskap.</w:t>
                            </w:r>
                          </w:p>
                          <w:p w:rsidR="00AC3256" w:rsidRPr="00AB71F5" w:rsidRDefault="00AC3256" w:rsidP="00AB71F5">
                            <w:pPr>
                              <w:pStyle w:val="Brdtekst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C3256" w:rsidRDefault="00AC3256" w:rsidP="00AB71F5">
                            <w:pPr>
                              <w:ind w:firstLine="284"/>
                              <w:jc w:val="center"/>
                              <w:rPr>
                                <w:rFonts w:ascii="Monotype Corsiva" w:hAnsi="Monotype Corsiva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071E3E">
                              <w:rPr>
                                <w:rFonts w:ascii="Monotype Corsiva" w:hAnsi="Monotype Corsiva" w:cstheme="minorHAnsi"/>
                                <w:b/>
                                <w:sz w:val="48"/>
                                <w:szCs w:val="48"/>
                              </w:rPr>
                              <w:t>Lurer du på noe?</w:t>
                            </w:r>
                          </w:p>
                          <w:p w:rsidR="00AC3256" w:rsidRPr="00071E3E" w:rsidRDefault="00AC3256" w:rsidP="00AB71F5">
                            <w:pPr>
                              <w:ind w:firstLine="284"/>
                              <w:jc w:val="center"/>
                              <w:rPr>
                                <w:rFonts w:ascii="Monotype Corsiva" w:hAnsi="Monotype Corsiva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071E3E">
                              <w:rPr>
                                <w:rFonts w:ascii="Monotype Corsiva" w:hAnsi="Monotype Corsiva" w:cstheme="minorHAnsi"/>
                                <w:b/>
                                <w:sz w:val="48"/>
                                <w:szCs w:val="48"/>
                              </w:rPr>
                              <w:t>Ta kontakt!</w:t>
                            </w:r>
                          </w:p>
                          <w:p w:rsidR="00AC3256" w:rsidRPr="00AB71F5" w:rsidRDefault="00AC3256" w:rsidP="00071E3E">
                            <w:pPr>
                              <w:ind w:firstLine="284"/>
                              <w:rPr>
                                <w:rFonts w:ascii="Monotype Corsiva" w:hAnsi="Monotype Corsiva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3256" w:rsidRPr="00071E3E" w:rsidRDefault="00AC3256" w:rsidP="00071E3E">
                            <w:pPr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>Kirkekontoret i Rygge: tlf. 69264481</w:t>
                            </w:r>
                          </w:p>
                          <w:p w:rsidR="00AC3256" w:rsidRPr="00071E3E" w:rsidRDefault="00AC3256" w:rsidP="00071E3E">
                            <w:pPr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C3256" w:rsidRDefault="00AC3256" w:rsidP="00AB71F5">
                            <w:pPr>
                              <w:spacing w:after="0"/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 xml:space="preserve">Menighetspedagogen: </w:t>
                            </w:r>
                          </w:p>
                          <w:p w:rsidR="00AC3256" w:rsidRPr="00071E3E" w:rsidRDefault="00007B73" w:rsidP="00071E3E">
                            <w:pPr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hyperlink r:id="rId46" w:history="1">
                              <w:r w:rsidR="00AC3256" w:rsidRPr="00071E3E">
                                <w:rPr>
                                  <w:rStyle w:val="Hyperkobling"/>
                                  <w:rFonts w:ascii="Monotype Corsiva" w:hAnsi="Monotype Corsiva" w:cstheme="minorHAnsi"/>
                                  <w:sz w:val="28"/>
                                  <w:szCs w:val="28"/>
                                </w:rPr>
                                <w:t>elisabeth.ytrehorn@rygge.kommune.no</w:t>
                              </w:r>
                            </w:hyperlink>
                            <w:r w:rsidR="00AC3256" w:rsidRPr="00071E3E"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C3256" w:rsidRPr="00071E3E" w:rsidRDefault="00AC3256" w:rsidP="00071E3E">
                            <w:pPr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C3256" w:rsidRDefault="00AC3256" w:rsidP="00AB71F5">
                            <w:pPr>
                              <w:spacing w:after="0"/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 xml:space="preserve">Nettside: </w:t>
                            </w:r>
                          </w:p>
                          <w:p w:rsidR="00AC3256" w:rsidRPr="00071E3E" w:rsidRDefault="00007B73" w:rsidP="00071E3E">
                            <w:pPr>
                              <w:ind w:firstLine="284"/>
                              <w:rPr>
                                <w:rStyle w:val="Hyperkobling"/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hyperlink r:id="rId47" w:history="1">
                              <w:r w:rsidR="00AC3256" w:rsidRPr="00071E3E">
                                <w:rPr>
                                  <w:rStyle w:val="Hyperkobling"/>
                                  <w:rFonts w:ascii="Monotype Corsiva" w:hAnsi="Monotype Corsiva" w:cstheme="minorHAnsi"/>
                                  <w:sz w:val="28"/>
                                  <w:szCs w:val="28"/>
                                </w:rPr>
                                <w:t>kirken.no/rygge</w:t>
                              </w:r>
                            </w:hyperlink>
                            <w:r w:rsidR="00AC3256" w:rsidRPr="00071E3E">
                              <w:rPr>
                                <w:rStyle w:val="Hyperkobling"/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C3256" w:rsidRPr="00071E3E" w:rsidRDefault="00AC3256" w:rsidP="00071E3E">
                            <w:pPr>
                              <w:ind w:firstLine="284"/>
                              <w:rPr>
                                <w:rStyle w:val="Hyperkobling"/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rStyle w:val="Hyperkobling"/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C3256" w:rsidRDefault="00AC3256" w:rsidP="00AB71F5">
                            <w:pPr>
                              <w:spacing w:after="0"/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 xml:space="preserve">Facebook: </w:t>
                            </w:r>
                          </w:p>
                          <w:p w:rsidR="00AC3256" w:rsidRPr="00071E3E" w:rsidRDefault="00AC3256" w:rsidP="00071E3E">
                            <w:pPr>
                              <w:ind w:firstLine="284"/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rFonts w:ascii="Monotype Corsiva" w:hAnsi="Monotype Corsiva" w:cstheme="minorHAnsi"/>
                                <w:sz w:val="28"/>
                                <w:szCs w:val="28"/>
                              </w:rPr>
                              <w:t>Trosopplæring i Rygge</w:t>
                            </w:r>
                          </w:p>
                          <w:p w:rsidR="00AC3256" w:rsidRDefault="00AC3256" w:rsidP="00071E3E">
                            <w:pPr>
                              <w:ind w:firstLine="284"/>
                              <w:rPr>
                                <w:rFonts w:cstheme="minorHAnsi"/>
                              </w:rPr>
                            </w:pPr>
                          </w:p>
                          <w:p w:rsidR="00AC3256" w:rsidRPr="00313899" w:rsidRDefault="00AC3256" w:rsidP="00071E3E">
                            <w:pPr>
                              <w:ind w:firstLine="284"/>
                              <w:rPr>
                                <w:rFonts w:cstheme="minorHAnsi"/>
                              </w:rPr>
                            </w:pPr>
                          </w:p>
                          <w:p w:rsidR="00AC3256" w:rsidRDefault="00AC3256" w:rsidP="00071E3E">
                            <w:pPr>
                              <w:ind w:firstLine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22E1" id="_x0000_s1027" type="#_x0000_t202" style="position:absolute;margin-left:-38.4pt;margin-top:56.4pt;width:220.5pt;height:404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" filled="f" stroked="f">
                <v:textbox>
                  <w:txbxContent>
                    <w:p w:rsidR="00AC3256" w:rsidRDefault="00AC3256" w:rsidP="00AB71F5">
                      <w:pPr>
                        <w:pStyle w:val="Brdtekst"/>
                        <w:spacing w:after="0"/>
                        <w:jc w:val="center"/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</w:pPr>
                      <w:r w:rsidRPr="00AB71F5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Invitasjoner sendes til alle barn som står oppført i </w:t>
                      </w:r>
                    </w:p>
                    <w:p w:rsidR="00AC3256" w:rsidRDefault="00AC3256" w:rsidP="00AB71F5">
                      <w:pPr>
                        <w:pStyle w:val="Brdtekst"/>
                        <w:jc w:val="center"/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</w:pPr>
                      <w:r w:rsidRPr="00AB71F5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Den norske kirkes medlemsregister, enten som døpt eller som tilhørende pga foreldres medlemsskap.</w:t>
                      </w:r>
                    </w:p>
                    <w:p w:rsidR="00AC3256" w:rsidRPr="00AB71F5" w:rsidRDefault="00AC3256" w:rsidP="00AB71F5">
                      <w:pPr>
                        <w:pStyle w:val="Brdtekst"/>
                        <w:jc w:val="center"/>
                        <w:rPr>
                          <w:rFonts w:ascii="Arial" w:hAnsi="Arial"/>
                          <w:i/>
                          <w:sz w:val="20"/>
                          <w:szCs w:val="20"/>
                        </w:rPr>
                      </w:pPr>
                    </w:p>
                    <w:p w:rsidR="00AC3256" w:rsidRDefault="00AC3256" w:rsidP="00AB71F5">
                      <w:pPr>
                        <w:ind w:firstLine="284"/>
                        <w:jc w:val="center"/>
                        <w:rPr>
                          <w:rFonts w:ascii="Monotype Corsiva" w:hAnsi="Monotype Corsiva" w:cstheme="minorHAnsi"/>
                          <w:b/>
                          <w:sz w:val="48"/>
                          <w:szCs w:val="48"/>
                        </w:rPr>
                      </w:pPr>
                      <w:r w:rsidRPr="00071E3E">
                        <w:rPr>
                          <w:rFonts w:ascii="Monotype Corsiva" w:hAnsi="Monotype Corsiva" w:cstheme="minorHAnsi"/>
                          <w:b/>
                          <w:sz w:val="48"/>
                          <w:szCs w:val="48"/>
                        </w:rPr>
                        <w:t>Lurer du på noe?</w:t>
                      </w:r>
                    </w:p>
                    <w:p w:rsidR="00AC3256" w:rsidRPr="00071E3E" w:rsidRDefault="00AC3256" w:rsidP="00AB71F5">
                      <w:pPr>
                        <w:ind w:firstLine="284"/>
                        <w:jc w:val="center"/>
                        <w:rPr>
                          <w:rFonts w:ascii="Monotype Corsiva" w:hAnsi="Monotype Corsiva" w:cstheme="minorHAnsi"/>
                          <w:b/>
                          <w:sz w:val="48"/>
                          <w:szCs w:val="48"/>
                        </w:rPr>
                      </w:pPr>
                      <w:r w:rsidRPr="00071E3E">
                        <w:rPr>
                          <w:rFonts w:ascii="Monotype Corsiva" w:hAnsi="Monotype Corsiva" w:cstheme="minorHAnsi"/>
                          <w:b/>
                          <w:sz w:val="48"/>
                          <w:szCs w:val="48"/>
                        </w:rPr>
                        <w:t>Ta kontakt!</w:t>
                      </w:r>
                    </w:p>
                    <w:p w:rsidR="00AC3256" w:rsidRPr="00AB71F5" w:rsidRDefault="00AC3256" w:rsidP="00071E3E">
                      <w:pPr>
                        <w:ind w:firstLine="284"/>
                        <w:rPr>
                          <w:rFonts w:ascii="Monotype Corsiva" w:hAnsi="Monotype Corsiva" w:cstheme="minorHAnsi"/>
                          <w:b/>
                          <w:sz w:val="28"/>
                          <w:szCs w:val="28"/>
                        </w:rPr>
                      </w:pPr>
                    </w:p>
                    <w:p w:rsidR="00AC3256" w:rsidRPr="00071E3E" w:rsidRDefault="00AC3256" w:rsidP="00071E3E">
                      <w:pPr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r w:rsidRPr="00071E3E"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  <w:t>Kirkekontoret i Rygge: tlf. 69264481</w:t>
                      </w:r>
                    </w:p>
                    <w:p w:rsidR="00AC3256" w:rsidRPr="00071E3E" w:rsidRDefault="00AC3256" w:rsidP="00071E3E">
                      <w:pPr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</w:p>
                    <w:p w:rsidR="00AC3256" w:rsidRDefault="00AC3256" w:rsidP="00AB71F5">
                      <w:pPr>
                        <w:spacing w:after="0"/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r w:rsidRPr="00071E3E"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  <w:t xml:space="preserve">Menighetspedagogen: </w:t>
                      </w:r>
                    </w:p>
                    <w:p w:rsidR="00AC3256" w:rsidRPr="00071E3E" w:rsidRDefault="00007B73" w:rsidP="00071E3E">
                      <w:pPr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hyperlink r:id="rId48" w:history="1">
                        <w:r w:rsidR="00AC3256" w:rsidRPr="00071E3E">
                          <w:rPr>
                            <w:rStyle w:val="Hyperkobling"/>
                            <w:rFonts w:ascii="Monotype Corsiva" w:hAnsi="Monotype Corsiva" w:cstheme="minorHAnsi"/>
                            <w:sz w:val="28"/>
                            <w:szCs w:val="28"/>
                          </w:rPr>
                          <w:t>elisabeth.ytrehorn@rygge.kommune.no</w:t>
                        </w:r>
                      </w:hyperlink>
                      <w:r w:rsidR="00AC3256" w:rsidRPr="00071E3E"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C3256" w:rsidRPr="00071E3E" w:rsidRDefault="00AC3256" w:rsidP="00071E3E">
                      <w:pPr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</w:p>
                    <w:p w:rsidR="00AC3256" w:rsidRDefault="00AC3256" w:rsidP="00AB71F5">
                      <w:pPr>
                        <w:spacing w:after="0"/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r w:rsidRPr="00071E3E"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  <w:t xml:space="preserve">Nettside: </w:t>
                      </w:r>
                    </w:p>
                    <w:p w:rsidR="00AC3256" w:rsidRPr="00071E3E" w:rsidRDefault="00007B73" w:rsidP="00071E3E">
                      <w:pPr>
                        <w:ind w:firstLine="284"/>
                        <w:rPr>
                          <w:rStyle w:val="Hyperkobling"/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hyperlink r:id="rId49" w:history="1">
                        <w:r w:rsidR="00AC3256" w:rsidRPr="00071E3E">
                          <w:rPr>
                            <w:rStyle w:val="Hyperkobling"/>
                            <w:rFonts w:ascii="Monotype Corsiva" w:hAnsi="Monotype Corsiva" w:cstheme="minorHAnsi"/>
                            <w:sz w:val="28"/>
                            <w:szCs w:val="28"/>
                          </w:rPr>
                          <w:t>kirken.no/rygge</w:t>
                        </w:r>
                      </w:hyperlink>
                      <w:r w:rsidR="00AC3256" w:rsidRPr="00071E3E">
                        <w:rPr>
                          <w:rStyle w:val="Hyperkobling"/>
                          <w:rFonts w:ascii="Monotype Corsiva" w:hAnsi="Monotype Corsiva" w:cstheme="minorHAnsi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C3256" w:rsidRPr="00071E3E" w:rsidRDefault="00AC3256" w:rsidP="00071E3E">
                      <w:pPr>
                        <w:ind w:firstLine="284"/>
                        <w:rPr>
                          <w:rStyle w:val="Hyperkobling"/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r w:rsidRPr="00071E3E">
                        <w:rPr>
                          <w:rStyle w:val="Hyperkobling"/>
                          <w:rFonts w:ascii="Monotype Corsiva" w:hAnsi="Monotype Corsiva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C3256" w:rsidRDefault="00AC3256" w:rsidP="00AB71F5">
                      <w:pPr>
                        <w:spacing w:after="0"/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r w:rsidRPr="00071E3E"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  <w:t xml:space="preserve">Facebook: </w:t>
                      </w:r>
                    </w:p>
                    <w:p w:rsidR="00AC3256" w:rsidRPr="00071E3E" w:rsidRDefault="00AC3256" w:rsidP="00071E3E">
                      <w:pPr>
                        <w:ind w:firstLine="284"/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</w:pPr>
                      <w:r w:rsidRPr="00071E3E">
                        <w:rPr>
                          <w:rFonts w:ascii="Monotype Corsiva" w:hAnsi="Monotype Corsiva" w:cstheme="minorHAnsi"/>
                          <w:sz w:val="28"/>
                          <w:szCs w:val="28"/>
                        </w:rPr>
                        <w:t>Trosopplæring i Rygge</w:t>
                      </w:r>
                    </w:p>
                    <w:p w:rsidR="00AC3256" w:rsidRDefault="00AC3256" w:rsidP="00071E3E">
                      <w:pPr>
                        <w:ind w:firstLine="284"/>
                        <w:rPr>
                          <w:rFonts w:cstheme="minorHAnsi"/>
                        </w:rPr>
                      </w:pPr>
                    </w:p>
                    <w:p w:rsidR="00AC3256" w:rsidRPr="00313899" w:rsidRDefault="00AC3256" w:rsidP="00071E3E">
                      <w:pPr>
                        <w:ind w:firstLine="284"/>
                        <w:rPr>
                          <w:rFonts w:cstheme="minorHAnsi"/>
                        </w:rPr>
                      </w:pPr>
                    </w:p>
                    <w:p w:rsidR="00AC3256" w:rsidRDefault="00AC3256" w:rsidP="00071E3E">
                      <w:pPr>
                        <w:ind w:firstLine="284"/>
                      </w:pPr>
                    </w:p>
                  </w:txbxContent>
                </v:textbox>
              </v:shape>
            </w:pict>
          </mc:Fallback>
        </mc:AlternateContent>
      </w:r>
      <w:r w:rsidR="007D53F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3C1657A" wp14:editId="3D5EE5F8">
                <wp:simplePos x="0" y="0"/>
                <wp:positionH relativeFrom="column">
                  <wp:posOffset>3118485</wp:posOffset>
                </wp:positionH>
                <wp:positionV relativeFrom="paragraph">
                  <wp:posOffset>5900420</wp:posOffset>
                </wp:positionV>
                <wp:extent cx="5647055" cy="295275"/>
                <wp:effectExtent l="57150" t="38100" r="67945" b="104775"/>
                <wp:wrapNone/>
                <wp:docPr id="21" name="Vannrett rul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55" cy="29527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4C62B" id="Vannrett rull 21" o:spid="_x0000_s1026" type="#_x0000_t98" style="position:absolute;margin-left:245.55pt;margin-top:464.6pt;width:444.65pt;height:23.2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" fillcolor="#b6dde8 [1304]" strokecolor="black [3040]" strokeweight=".25pt">
                <v:shadow on="t" color="black" opacity="24903f" origin=",.5" offset="0,.55556mm"/>
              </v:shape>
            </w:pict>
          </mc:Fallback>
        </mc:AlternateContent>
      </w:r>
      <w:r w:rsidR="00A1203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3C1657A" wp14:editId="3D5EE5F8">
                <wp:simplePos x="0" y="0"/>
                <wp:positionH relativeFrom="column">
                  <wp:posOffset>3121660</wp:posOffset>
                </wp:positionH>
                <wp:positionV relativeFrom="paragraph">
                  <wp:posOffset>5432186</wp:posOffset>
                </wp:positionV>
                <wp:extent cx="5647647" cy="295275"/>
                <wp:effectExtent l="0" t="0" r="0" b="0"/>
                <wp:wrapNone/>
                <wp:docPr id="22" name="Vannrett rul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647" cy="295275"/>
                        </a:xfrm>
                        <a:prstGeom prst="horizontalScroll">
                          <a:avLst/>
                        </a:prstGeom>
                        <a:solidFill>
                          <a:schemeClr val="accent3"/>
                        </a:solidFill>
                        <a:ln w="31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166DB" id="Vannrett rull 22" o:spid="_x0000_s1026" type="#_x0000_t98" style="position:absolute;margin-left:245.8pt;margin-top:427.75pt;width:444.7pt;height:23.2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" fillcolor="#9bbb59 [3206]" strokecolor="black [3040]" strokeweight=".25pt">
                <v:shadow on="t" color="black" opacity="24903f" origin=",.5" offset="0,.55556mm"/>
              </v:shape>
            </w:pict>
          </mc:Fallback>
        </mc:AlternateContent>
      </w:r>
      <w:r w:rsidR="004E783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F33B5EC" wp14:editId="3DD6FEFB">
                <wp:simplePos x="0" y="0"/>
                <wp:positionH relativeFrom="column">
                  <wp:posOffset>3108960</wp:posOffset>
                </wp:positionH>
                <wp:positionV relativeFrom="paragraph">
                  <wp:posOffset>4982675</wp:posOffset>
                </wp:positionV>
                <wp:extent cx="5647647" cy="295275"/>
                <wp:effectExtent l="57150" t="38100" r="67945" b="104775"/>
                <wp:wrapNone/>
                <wp:docPr id="18" name="Vannrett ru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647" cy="29527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8E04A" id="Vannrett rull 18" o:spid="_x0000_s1026" type="#_x0000_t98" style="position:absolute;margin-left:244.8pt;margin-top:392.35pt;width:444.7pt;height:23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" fillcolor="#b6dde8 [1304]" strokecolor="black [3040]" strokeweight=".25pt">
                <v:shadow on="t" color="black" opacity="24903f" origin=",.5" offset="0,.55556mm"/>
              </v:shape>
            </w:pict>
          </mc:Fallback>
        </mc:AlternateContent>
      </w:r>
      <w:r w:rsidR="004E783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33B5EC" wp14:editId="3DD6FEFB">
                <wp:simplePos x="0" y="0"/>
                <wp:positionH relativeFrom="column">
                  <wp:posOffset>3122295</wp:posOffset>
                </wp:positionH>
                <wp:positionV relativeFrom="paragraph">
                  <wp:posOffset>4488807</wp:posOffset>
                </wp:positionV>
                <wp:extent cx="5647647" cy="295275"/>
                <wp:effectExtent l="57150" t="38100" r="67945" b="104775"/>
                <wp:wrapNone/>
                <wp:docPr id="17" name="Vannrett ru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647" cy="295275"/>
                        </a:xfrm>
                        <a:prstGeom prst="horizontalScroll">
                          <a:avLst/>
                        </a:prstGeom>
                        <a:solidFill>
                          <a:schemeClr val="accent3"/>
                        </a:solidFill>
                        <a:ln w="31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9A2AF" id="Vannrett rull 17" o:spid="_x0000_s1026" type="#_x0000_t98" style="position:absolute;margin-left:245.85pt;margin-top:353.45pt;width:444.7pt;height:23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" fillcolor="#9bbb59 [3206]" strokecolor="black [3040]" strokeweight=".25pt">
                <v:shadow on="t" color="black" opacity="24903f" origin=",.5" offset="0,.55556mm"/>
              </v:shape>
            </w:pict>
          </mc:Fallback>
        </mc:AlternateContent>
      </w:r>
      <w:r w:rsidR="00AB71F5">
        <w:rPr>
          <w:noProof/>
          <w:lang w:eastAsia="nb-NO"/>
        </w:rPr>
        <w:drawing>
          <wp:anchor distT="0" distB="0" distL="114300" distR="114300" simplePos="0" relativeHeight="251652608" behindDoc="0" locked="0" layoutInCell="1" allowOverlap="1" wp14:anchorId="352BBABE" wp14:editId="69A7D49A">
            <wp:simplePos x="0" y="0"/>
            <wp:positionH relativeFrom="column">
              <wp:posOffset>1450807</wp:posOffset>
            </wp:positionH>
            <wp:positionV relativeFrom="paragraph">
              <wp:posOffset>4326512</wp:posOffset>
            </wp:positionV>
            <wp:extent cx="727979" cy="1406106"/>
            <wp:effectExtent l="190500" t="190500" r="186690" b="194310"/>
            <wp:wrapNone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r="7790"/>
                    <a:stretch/>
                  </pic:blipFill>
                  <pic:spPr bwMode="auto">
                    <a:xfrm>
                      <a:off x="0" y="0"/>
                      <a:ext cx="727979" cy="1406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388">
        <w:rPr>
          <w:noProof/>
          <w:lang w:eastAsia="nb-NO"/>
        </w:rPr>
        <w:drawing>
          <wp:anchor distT="0" distB="0" distL="114300" distR="114300" simplePos="0" relativeHeight="251652096" behindDoc="0" locked="0" layoutInCell="1" allowOverlap="1" wp14:anchorId="50CF0BFE" wp14:editId="320BEF8F">
            <wp:simplePos x="0" y="0"/>
            <wp:positionH relativeFrom="column">
              <wp:posOffset>8999220</wp:posOffset>
            </wp:positionH>
            <wp:positionV relativeFrom="paragraph">
              <wp:posOffset>2287905</wp:posOffset>
            </wp:positionV>
            <wp:extent cx="1008715" cy="885190"/>
            <wp:effectExtent l="0" t="0" r="1270" b="0"/>
            <wp:wrapNone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/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1" t="15632" r="12793" b="-1915"/>
                    <a:stretch/>
                  </pic:blipFill>
                  <pic:spPr bwMode="auto">
                    <a:xfrm>
                      <a:off x="0" y="0"/>
                      <a:ext cx="1010061" cy="886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DB0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48000" behindDoc="0" locked="0" layoutInCell="1" allowOverlap="1" wp14:anchorId="282B3ED8" wp14:editId="1E16B8EA">
            <wp:simplePos x="0" y="0"/>
            <wp:positionH relativeFrom="column">
              <wp:posOffset>-582930</wp:posOffset>
            </wp:positionH>
            <wp:positionV relativeFrom="paragraph">
              <wp:posOffset>773430</wp:posOffset>
            </wp:positionV>
            <wp:extent cx="6273800" cy="2268220"/>
            <wp:effectExtent l="0" t="0" r="0" b="0"/>
            <wp:wrapNone/>
            <wp:docPr id="245" name="Bild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nk_moenster_kantlinje_sort_forlopning_ovenfra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34"/>
                    <a:stretch/>
                  </pic:blipFill>
                  <pic:spPr bwMode="auto">
                    <a:xfrm>
                      <a:off x="0" y="0"/>
                      <a:ext cx="6273800" cy="226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DA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C964AD7" wp14:editId="3CC1F24C">
                <wp:simplePos x="0" y="0"/>
                <wp:positionH relativeFrom="column">
                  <wp:posOffset>9938129</wp:posOffset>
                </wp:positionH>
                <wp:positionV relativeFrom="paragraph">
                  <wp:posOffset>963930</wp:posOffset>
                </wp:positionV>
                <wp:extent cx="1161036" cy="4097020"/>
                <wp:effectExtent l="114300" t="114300" r="115570" b="11303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036" cy="409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tx1">
                              <a:lumMod val="50000"/>
                              <a:lumOff val="50000"/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:rsidR="00AC3256" w:rsidRDefault="00AC3256" w:rsidP="009204AF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256" w:rsidRPr="009204AF" w:rsidRDefault="00AC3256" w:rsidP="009204AF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256" w:rsidRPr="00AC6C08" w:rsidRDefault="00AC3256" w:rsidP="009204AF">
                            <w:pPr>
                              <w:spacing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C08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BARN </w:t>
                            </w:r>
                          </w:p>
                          <w:p w:rsidR="00AC3256" w:rsidRPr="00AC6C08" w:rsidRDefault="00AC3256" w:rsidP="009204AF">
                            <w:pPr>
                              <w:spacing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C08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OG </w:t>
                            </w:r>
                          </w:p>
                          <w:p w:rsidR="00AC3256" w:rsidRPr="00AC6C08" w:rsidRDefault="00AC3256" w:rsidP="009204AF">
                            <w:pPr>
                              <w:spacing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C08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UNGE</w:t>
                            </w:r>
                          </w:p>
                          <w:p w:rsidR="00AC3256" w:rsidRDefault="00AC3256" w:rsidP="009204AF">
                            <w:pPr>
                              <w:spacing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256" w:rsidRPr="00AC6C08" w:rsidRDefault="00AC3256" w:rsidP="001E353E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C08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I </w:t>
                            </w:r>
                          </w:p>
                          <w:p w:rsidR="00AC3256" w:rsidRDefault="00AC3256" w:rsidP="001E353E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C08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RYGGE </w:t>
                            </w:r>
                          </w:p>
                          <w:p w:rsidR="00AC3256" w:rsidRPr="00AC6C08" w:rsidRDefault="00AC3256" w:rsidP="001E353E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C08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OG </w:t>
                            </w:r>
                          </w:p>
                          <w:p w:rsidR="00AC3256" w:rsidRPr="00AC6C08" w:rsidRDefault="00AC3256" w:rsidP="001E353E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C08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EKHOLT </w:t>
                            </w:r>
                          </w:p>
                          <w:p w:rsidR="00AC3256" w:rsidRDefault="00AC3256" w:rsidP="009204AF">
                            <w:pPr>
                              <w:spacing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74DA"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MENIGHETER</w:t>
                            </w:r>
                          </w:p>
                          <w:p w:rsidR="00AC3256" w:rsidRPr="001E353E" w:rsidRDefault="00AC3256" w:rsidP="001E353E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256" w:rsidRPr="000E74DA" w:rsidRDefault="00AC3256" w:rsidP="009204AF">
                            <w:pPr>
                              <w:spacing w:line="240" w:lineRule="auto"/>
                              <w:jc w:val="center"/>
                              <w:rPr>
                                <w:rFonts w:cs="MV Boli"/>
                                <w:b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3DC6212E" wp14:editId="74F3C3DD">
                                  <wp:extent cx="1106082" cy="201930"/>
                                  <wp:effectExtent l="0" t="0" r="0" b="7620"/>
                                  <wp:docPr id="232" name="Bilde 2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Bilde 246"/>
                                          <pic:cNvPicPr/>
                                        </pic:nvPicPr>
                                        <pic:blipFill rotWithShape="1"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216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950" cy="203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256" w:rsidRPr="00630539" w:rsidRDefault="00AC3256" w:rsidP="009204AF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256" w:rsidRPr="00D82402" w:rsidRDefault="00AC3256" w:rsidP="009204AF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36"/>
                                <w:szCs w:val="36"/>
                              </w:rPr>
                            </w:pPr>
                          </w:p>
                          <w:p w:rsidR="00AC3256" w:rsidRPr="00D82402" w:rsidRDefault="00AC3256" w:rsidP="009204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4AD7" id="_x0000_s1028" type="#_x0000_t202" style="position:absolute;margin-left:782.55pt;margin-top:75.9pt;width:91.4pt;height:322.6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" stroked="f">
                <v:textbox>
                  <w:txbxContent>
                    <w:p w:rsidR="00AC3256" w:rsidRDefault="00AC3256" w:rsidP="009204AF">
                      <w:pPr>
                        <w:spacing w:after="0" w:line="240" w:lineRule="auto"/>
                        <w:jc w:val="center"/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AC3256" w:rsidRPr="009204AF" w:rsidRDefault="00AC3256" w:rsidP="009204AF">
                      <w:pPr>
                        <w:spacing w:after="0" w:line="240" w:lineRule="auto"/>
                        <w:jc w:val="center"/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AC3256" w:rsidRPr="00AC6C08" w:rsidRDefault="00AC3256" w:rsidP="009204AF">
                      <w:pPr>
                        <w:spacing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6C08">
                        <w:rPr>
                          <w:rFonts w:cs="MV Boli"/>
                          <w:b/>
                          <w:color w:val="7F7F7F" w:themeColor="text1" w:themeTint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BARN </w:t>
                      </w:r>
                    </w:p>
                    <w:p w:rsidR="00AC3256" w:rsidRPr="00AC6C08" w:rsidRDefault="00AC3256" w:rsidP="009204AF">
                      <w:pPr>
                        <w:spacing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6C08">
                        <w:rPr>
                          <w:rFonts w:cs="MV Boli"/>
                          <w:b/>
                          <w:color w:val="7F7F7F" w:themeColor="text1" w:themeTint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OG </w:t>
                      </w:r>
                    </w:p>
                    <w:p w:rsidR="00AC3256" w:rsidRPr="00AC6C08" w:rsidRDefault="00AC3256" w:rsidP="009204AF">
                      <w:pPr>
                        <w:spacing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6C08">
                        <w:rPr>
                          <w:rFonts w:cs="MV Boli"/>
                          <w:b/>
                          <w:color w:val="7F7F7F" w:themeColor="text1" w:themeTint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UNGE</w:t>
                      </w:r>
                    </w:p>
                    <w:p w:rsidR="00AC3256" w:rsidRDefault="00AC3256" w:rsidP="009204AF">
                      <w:pPr>
                        <w:spacing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AC3256" w:rsidRPr="00AC6C08" w:rsidRDefault="00AC3256" w:rsidP="001E353E">
                      <w:pPr>
                        <w:spacing w:after="0"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6C08"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I </w:t>
                      </w:r>
                    </w:p>
                    <w:p w:rsidR="00AC3256" w:rsidRDefault="00AC3256" w:rsidP="001E353E">
                      <w:pPr>
                        <w:spacing w:after="0"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6C08"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RYGGE </w:t>
                      </w:r>
                    </w:p>
                    <w:p w:rsidR="00AC3256" w:rsidRPr="00AC6C08" w:rsidRDefault="00AC3256" w:rsidP="001E353E">
                      <w:pPr>
                        <w:spacing w:after="0"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6C08"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OG </w:t>
                      </w:r>
                    </w:p>
                    <w:p w:rsidR="00AC3256" w:rsidRPr="00AC6C08" w:rsidRDefault="00AC3256" w:rsidP="001E353E">
                      <w:pPr>
                        <w:spacing w:after="0"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C6C08">
                        <w:rPr>
                          <w:rFonts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EKHOLT </w:t>
                      </w:r>
                    </w:p>
                    <w:p w:rsidR="00AC3256" w:rsidRDefault="00AC3256" w:rsidP="009204AF">
                      <w:pPr>
                        <w:spacing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E74DA">
                        <w:rPr>
                          <w:rFonts w:cs="MV Boli"/>
                          <w:b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MENIGHETER</w:t>
                      </w:r>
                    </w:p>
                    <w:p w:rsidR="00AC3256" w:rsidRPr="001E353E" w:rsidRDefault="00AC3256" w:rsidP="001E353E">
                      <w:pPr>
                        <w:spacing w:after="0"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AC3256" w:rsidRPr="000E74DA" w:rsidRDefault="00AC3256" w:rsidP="009204AF">
                      <w:pPr>
                        <w:spacing w:line="240" w:lineRule="auto"/>
                        <w:jc w:val="center"/>
                        <w:rPr>
                          <w:rFonts w:cs="MV Boli"/>
                          <w:b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3DC6212E" wp14:editId="74F3C3DD">
                            <wp:extent cx="1106082" cy="201930"/>
                            <wp:effectExtent l="0" t="0" r="0" b="7620"/>
                            <wp:docPr id="232" name="Bilde 2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6" name="Bilde 246"/>
                                    <pic:cNvPicPr/>
                                  </pic:nvPicPr>
                                  <pic:blipFill rotWithShape="1"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0216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5950" cy="2037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3256" w:rsidRPr="00630539" w:rsidRDefault="00AC3256" w:rsidP="009204AF">
                      <w:pPr>
                        <w:spacing w:line="240" w:lineRule="auto"/>
                        <w:jc w:val="center"/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AC3256" w:rsidRPr="00D82402" w:rsidRDefault="00AC3256" w:rsidP="009204AF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36"/>
                          <w:szCs w:val="36"/>
                        </w:rPr>
                      </w:pPr>
                    </w:p>
                    <w:p w:rsidR="00AC3256" w:rsidRPr="00D82402" w:rsidRDefault="00AC3256" w:rsidP="009204A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C08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46976" behindDoc="1" locked="0" layoutInCell="1" allowOverlap="1" wp14:anchorId="1F5DF515" wp14:editId="728FF287">
            <wp:simplePos x="0" y="0"/>
            <wp:positionH relativeFrom="column">
              <wp:posOffset>3522345</wp:posOffset>
            </wp:positionH>
            <wp:positionV relativeFrom="paragraph">
              <wp:posOffset>1811655</wp:posOffset>
            </wp:positionV>
            <wp:extent cx="5179060" cy="4505112"/>
            <wp:effectExtent l="0" t="0" r="2540" b="0"/>
            <wp:wrapNone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dnk_moenster_kantlinje_sort_forlopning_nedenfra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3"/>
                    <a:stretch/>
                  </pic:blipFill>
                  <pic:spPr bwMode="auto">
                    <a:xfrm>
                      <a:off x="0" y="0"/>
                      <a:ext cx="5179060" cy="450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3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4901565</wp:posOffset>
                </wp:positionV>
                <wp:extent cx="2202180" cy="2145030"/>
                <wp:effectExtent l="0" t="0" r="0" b="3810"/>
                <wp:wrapNone/>
                <wp:docPr id="2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214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3256" w:rsidRDefault="00AC3256" w:rsidP="00A00E6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margin-left:543pt;margin-top:385.95pt;width:173.4pt;height:168.9pt;z-index:25164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" filled="f" stroked="f" strokecolor="#c9f" strokeweight="1.5pt">
                <v:textbox style="mso-fit-shape-to-text:t">
                  <w:txbxContent>
                    <w:p w:rsidR="00AC3256" w:rsidRDefault="00AC3256" w:rsidP="00A00E6B"/>
                  </w:txbxContent>
                </v:textbox>
                <w10:wrap anchorx="page" anchory="page"/>
              </v:shape>
            </w:pict>
          </mc:Fallback>
        </mc:AlternateContent>
      </w:r>
      <w:r w:rsidR="00A00E6B">
        <w:br w:type="page"/>
      </w:r>
      <w:bookmarkStart w:id="0" w:name="_GoBack"/>
      <w:bookmarkEnd w:id="0"/>
    </w:p>
    <w:p w:rsidR="00051AEB" w:rsidRPr="00755404" w:rsidRDefault="00437233" w:rsidP="00AF6343">
      <w:pPr>
        <w:pStyle w:val="Brdtekst"/>
      </w:pPr>
      <w:r w:rsidRPr="00437233">
        <w:rPr>
          <w:noProof/>
          <w:lang w:eastAsia="nb-NO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9287096</wp:posOffset>
            </wp:positionH>
            <wp:positionV relativeFrom="paragraph">
              <wp:posOffset>4537986</wp:posOffset>
            </wp:positionV>
            <wp:extent cx="2446020" cy="1624289"/>
            <wp:effectExtent l="190500" t="190500" r="182880" b="186055"/>
            <wp:wrapNone/>
            <wp:docPr id="229" name="Bilde 229" descr="C:\Users\elisabeth.ytrehorn\AppData\Local\Microsoft\Windows\INetCache\Content.Outlook\5QJYIWVO\Tuvas konfirmasjon i Larko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h.ytrehorn\AppData\Local\Microsoft\Windows\INetCache\Content.Outlook\5QJYIWVO\Tuvas konfirmasjon i Larkolle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24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DD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FAFAF1" wp14:editId="7C79ABDD">
                <wp:simplePos x="0" y="0"/>
                <wp:positionH relativeFrom="column">
                  <wp:posOffset>3104061</wp:posOffset>
                </wp:positionH>
                <wp:positionV relativeFrom="paragraph">
                  <wp:posOffset>74674</wp:posOffset>
                </wp:positionV>
                <wp:extent cx="6010275" cy="8315325"/>
                <wp:effectExtent l="0" t="0" r="0" b="0"/>
                <wp:wrapNone/>
                <wp:docPr id="2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31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56" w:rsidRDefault="00AC3256" w:rsidP="00E0289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>Dåp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Pr="00E02893" w:rsidRDefault="00AC3256" w:rsidP="00E02893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Pr="004D0B59" w:rsidRDefault="00AC3256" w:rsidP="00552FBD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D0B59">
                              <w:rPr>
                                <w:sz w:val="18"/>
                                <w:szCs w:val="18"/>
                              </w:rPr>
                              <w:t xml:space="preserve">Dåpssamtale </w:t>
                            </w:r>
                            <w:r w:rsidRPr="004D0B59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4D0B59">
                              <w:rPr>
                                <w:rFonts w:ascii="Wingdings" w:hAnsi="Wingdings"/>
                                <w:b/>
                                <w:sz w:val="18"/>
                                <w:szCs w:val="18"/>
                              </w:rPr>
                              <w:t></w:t>
                            </w:r>
                            <w:r w:rsidRPr="004D0B59">
                              <w:rPr>
                                <w:sz w:val="18"/>
                                <w:szCs w:val="18"/>
                              </w:rPr>
                              <w:t>Dåpsgudstjeneste</w:t>
                            </w:r>
                          </w:p>
                          <w:p w:rsidR="00AC3256" w:rsidRPr="004D0B59" w:rsidRDefault="00AC3256" w:rsidP="008717E5">
                            <w:pPr>
                              <w:pStyle w:val="Listeavsnitt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962E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>Alle som ønsker å døpe barnet sitt, er velkommen i kirken!</w:t>
                            </w:r>
                            <w:r w:rsidRPr="00AC2D62"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37B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Vi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har dåp i alle de tre</w:t>
                            </w:r>
                            <w:r w:rsidRPr="002D37B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kirkene våre. </w:t>
                            </w:r>
                          </w:p>
                          <w:p w:rsidR="00AC3256" w:rsidRDefault="00AC3256" w:rsidP="00962E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2D37B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lektronisk påmelding på </w:t>
                            </w:r>
                            <w:r w:rsidRPr="00A1203E">
                              <w:rPr>
                                <w:rFonts w:cs="Arial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kirken.no/rygge</w:t>
                            </w:r>
                            <w:r w:rsidRPr="00A1203E">
                              <w:rPr>
                                <w:rFonts w:cs="Arial"/>
                                <w:color w:val="0070C0"/>
                                <w:sz w:val="18"/>
                                <w:szCs w:val="18"/>
                              </w:rPr>
                              <w:t>.</w:t>
                            </w:r>
                            <w:r w:rsidRPr="00D67DA3"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>Før</w:t>
                            </w:r>
                            <w:r w:rsidRPr="00AC2D62"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 xml:space="preserve"> dåpsgudstjenesten </w:t>
                            </w:r>
                            <w:r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>blir foreldrene invitert til</w:t>
                            </w:r>
                            <w:r w:rsidRPr="00AC2D62"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 xml:space="preserve"> en dåpssamtale</w:t>
                            </w:r>
                            <w:r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2D62">
                              <w:rPr>
                                <w:rFonts w:cs="OptimaLTStd"/>
                                <w:sz w:val="18"/>
                                <w:szCs w:val="18"/>
                              </w:rPr>
                              <w:t>med presten.</w:t>
                            </w:r>
                          </w:p>
                          <w:p w:rsidR="00AC3256" w:rsidRPr="004D0B59" w:rsidRDefault="00AC3256" w:rsidP="008717E5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622C1E">
                            <w:pPr>
                              <w:spacing w:after="0" w:line="360" w:lineRule="auto"/>
                            </w:pP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0-1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Babysang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Default="00AC3256" w:rsidP="00552FB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18"/>
                                <w:szCs w:val="18"/>
                              </w:rPr>
                            </w:pPr>
                            <w:r w:rsidRPr="004D0B59">
                              <w:rPr>
                                <w:sz w:val="18"/>
                                <w:szCs w:val="18"/>
                              </w:rPr>
                              <w:t>Kurs med 10 samlinger hvert semester</w:t>
                            </w:r>
                          </w:p>
                          <w:p w:rsidR="00AC3256" w:rsidRPr="00E02893" w:rsidRDefault="00AC3256" w:rsidP="00552FBD">
                            <w:pPr>
                              <w:pStyle w:val="Listeavsnitt"/>
                              <w:spacing w:after="0" w:line="240" w:lineRule="auto"/>
                              <w:ind w:left="714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8717E5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C2D62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Foreldre med barn under ett år møtes i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Ekholt kirke</w:t>
                            </w:r>
                            <w:r w:rsidRPr="00AC2D62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til sang, musikk og matpakkelunsj mandager kl. 11. </w:t>
                            </w:r>
                          </w:p>
                          <w:p w:rsidR="00AC3256" w:rsidRPr="004D0B59" w:rsidRDefault="00AC3256" w:rsidP="008717E5">
                            <w:pPr>
                              <w:spacing w:after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622C1E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1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CD- gave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>Kommer i posten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Default="00AC3256" w:rsidP="00552FB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Vi har laget en</w:t>
                            </w:r>
                            <w:r w:rsidRPr="0067754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CD med sanger til bruk i hverdagen. «Minstemann er størst»</w:t>
                            </w:r>
                            <w:r w:rsidRPr="0067754D"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>kommer i posten</w:t>
                            </w:r>
                            <w:r w:rsidRPr="0067754D"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>til</w:t>
                            </w:r>
                            <w:r w:rsidRPr="0067754D"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 xml:space="preserve"> 1-års dåpsdag.</w:t>
                            </w:r>
                          </w:p>
                          <w:p w:rsidR="00AC3256" w:rsidRDefault="00AC3256" w:rsidP="00622C1E">
                            <w:pPr>
                              <w:spacing w:after="0" w:line="360" w:lineRule="auto"/>
                              <w:jc w:val="both"/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-3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Minstemann-samling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 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Default="00AC3256" w:rsidP="008717E5">
                            <w:pPr>
                              <w:jc w:val="both"/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18"/>
                                <w:szCs w:val="18"/>
                              </w:rPr>
                              <w:t>Musikk, sanglek og frukt. Vi synger bl.a. sanger fra CD-en «Minstemann er størst». Ta med kosedyr!</w:t>
                            </w:r>
                          </w:p>
                          <w:p w:rsidR="00AC3256" w:rsidRDefault="00AC3256" w:rsidP="00622C1E">
                            <w:pPr>
                              <w:spacing w:after="0" w:line="360" w:lineRule="auto"/>
                            </w:pP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-10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Jubel-dag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Default="00AC3256" w:rsidP="00552FB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7754D">
                              <w:rPr>
                                <w:rFonts w:cs="Arial"/>
                                <w:sz w:val="18"/>
                                <w:szCs w:val="18"/>
                              </w:rPr>
                              <w:t>Småbarns-sang (1-3 år) og barnekor (fra ca 4 år) med middag.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754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Vi møtes i Ekholt kirke to onsdager i måneden. </w:t>
                            </w:r>
                          </w:p>
                          <w:p w:rsidR="00AC3256" w:rsidRPr="00F9168B" w:rsidRDefault="00AC3256" w:rsidP="00E0289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960D3">
                              <w:rPr>
                                <w:b/>
                                <w:sz w:val="24"/>
                                <w:szCs w:val="24"/>
                              </w:rPr>
                              <w:t>4 år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Oppdagelsesferd og 4-årsbok</w:t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Pr="002D37B3" w:rsidRDefault="00AC3256" w:rsidP="008717E5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-724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D37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Samling med oppdagelsesferd og formiddagsmat i Rygge, Ekholt eller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Larkollen kirke i</w:t>
                            </w:r>
                            <w:r w:rsidRPr="00622C1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37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oktober/ november</w:t>
                            </w:r>
                          </w:p>
                          <w:p w:rsidR="00AC3256" w:rsidRPr="00622C1E" w:rsidRDefault="00AC3256" w:rsidP="00622C1E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-724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Familie-g</w:t>
                            </w:r>
                            <w:r w:rsidRPr="002D37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udstjeneste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med utdeling av «Min kirkebok 4»</w:t>
                            </w:r>
                          </w:p>
                          <w:p w:rsidR="00AC3256" w:rsidRPr="00B22873" w:rsidRDefault="00AC3256" w:rsidP="008717E5">
                            <w:pPr>
                              <w:pStyle w:val="Listeavsnitt"/>
                              <w:spacing w:after="0" w:line="240" w:lineRule="auto"/>
                              <w:ind w:right="-724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622C1E">
                            <w:pPr>
                              <w:spacing w:after="0" w:line="36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Kirkerotte-kino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Default="00AC3256" w:rsidP="008C6B22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Kino- kveld med popcorn</w:t>
                            </w:r>
                            <w:r w:rsidRPr="0051616C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i Ekholt kirke en gang i løpet av høsten. Der vil de bli kjent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med kirkerottene Vesle og Fredo.</w:t>
                            </w:r>
                          </w:p>
                          <w:p w:rsidR="00AC3256" w:rsidRPr="0051616C" w:rsidRDefault="00AC3256" w:rsidP="008C6B22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AC3256" w:rsidRDefault="00AC3256" w:rsidP="00622C1E">
                            <w:pPr>
                              <w:spacing w:after="0" w:line="36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Helt førsteklasses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Default="00AC3256" w:rsidP="008717E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D0BE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Gudstjeneste særlig for deg som skal begynne på skolen. Rundt skolestart i august.</w:t>
                            </w:r>
                          </w:p>
                          <w:p w:rsidR="00AC3256" w:rsidRPr="000B46DD" w:rsidRDefault="00AC3256" w:rsidP="008717E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2"/>
                                <w:szCs w:val="12"/>
                              </w:rPr>
                            </w:pPr>
                          </w:p>
                          <w:p w:rsidR="00AC3256" w:rsidRDefault="00AC3256" w:rsidP="00622C1E">
                            <w:pPr>
                              <w:spacing w:after="0" w:line="36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6-12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Julaftensbarnekor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C3256" w:rsidRPr="00B22873" w:rsidRDefault="00AC3256" w:rsidP="006F628F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D0B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Øvelse siste skoledag før jul.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Pr="004D0B59">
                              <w:rPr>
                                <w:rFonts w:ascii="Wingdings" w:hAnsi="Wingdings"/>
                                <w:sz w:val="18"/>
                                <w:szCs w:val="18"/>
                              </w:rPr>
                              <w:t></w:t>
                            </w:r>
                            <w:r w:rsidRPr="004D0B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Familiegudstjeneste i Ekholt kirke på julaften. </w:t>
                            </w:r>
                          </w:p>
                          <w:p w:rsidR="00AC3256" w:rsidRPr="00B22873" w:rsidRDefault="00AC3256" w:rsidP="00B22873">
                            <w:pPr>
                              <w:pStyle w:val="Listeavsnitt"/>
                              <w:spacing w:after="0" w:line="240" w:lineRule="auto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E02893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7-8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Pinsefest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774BF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2774BF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Pr="00E02893" w:rsidRDefault="00AC3256" w:rsidP="00E02893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 feirer kirkens bursdag! Annethvert år i Ekholt kirke og Rygge kapell.</w:t>
                            </w:r>
                          </w:p>
                          <w:p w:rsidR="00AC3256" w:rsidRPr="00E02893" w:rsidRDefault="00AC3256" w:rsidP="00E02893">
                            <w:pPr>
                              <w:spacing w:after="0" w:line="240" w:lineRule="auto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C3256" w:rsidRDefault="00AC3256" w:rsidP="00552FBD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7-8</w:t>
                            </w:r>
                            <w:r w:rsidRPr="00220A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år 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></w:t>
                            </w:r>
                            <w:r w:rsidRPr="00220A73"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Sommer i kirken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9168B">
                              <w:rPr>
                                <w:rFonts w:ascii="Wingdings" w:hAnsi="Wingdings"/>
                                <w:b/>
                                <w:sz w:val="20"/>
                                <w:szCs w:val="20"/>
                              </w:rPr>
                              <w:t></w:t>
                            </w:r>
                            <w:r w:rsidRPr="00F9168B">
                              <w:rPr>
                                <w:sz w:val="20"/>
                                <w:szCs w:val="20"/>
                              </w:rPr>
                              <w:t xml:space="preserve">Invitasjon kommer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 posten</w:t>
                            </w:r>
                          </w:p>
                          <w:p w:rsidR="00AC3256" w:rsidRPr="00763DDC" w:rsidRDefault="00AC3256" w:rsidP="007D53FE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63DDC">
                              <w:rPr>
                                <w:sz w:val="18"/>
                                <w:szCs w:val="18"/>
                              </w:rPr>
                              <w:t xml:space="preserve">Et to-dagers opplegg rett før skolestart i august. </w:t>
                            </w:r>
                          </w:p>
                          <w:p w:rsidR="00AC3256" w:rsidRPr="00B22873" w:rsidRDefault="00AC3256" w:rsidP="00B22873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FAF1" id="_x0000_s1030" type="#_x0000_t202" style="position:absolute;margin-left:244.4pt;margin-top:5.9pt;width:473.25pt;height:65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" filled="f" stroked="f">
                <v:textbox>
                  <w:txbxContent>
                    <w:p w:rsidR="00AC3256" w:rsidRDefault="00AC3256" w:rsidP="00E0289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0-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>Dåp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Pr="00E02893" w:rsidRDefault="00AC3256" w:rsidP="00E02893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AC3256" w:rsidRPr="004D0B59" w:rsidRDefault="00AC3256" w:rsidP="00552FBD">
                      <w:pPr>
                        <w:pStyle w:val="Listeavsnit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4D0B59">
                        <w:rPr>
                          <w:sz w:val="18"/>
                          <w:szCs w:val="18"/>
                        </w:rPr>
                        <w:t xml:space="preserve">Dåpssamtale </w:t>
                      </w:r>
                      <w:r w:rsidRPr="004D0B59">
                        <w:rPr>
                          <w:sz w:val="18"/>
                          <w:szCs w:val="18"/>
                        </w:rPr>
                        <w:tab/>
                      </w:r>
                      <w:r w:rsidRPr="004D0B59">
                        <w:rPr>
                          <w:rFonts w:ascii="Wingdings" w:hAnsi="Wingdings"/>
                          <w:b/>
                          <w:sz w:val="18"/>
                          <w:szCs w:val="18"/>
                        </w:rPr>
                        <w:t></w:t>
                      </w:r>
                      <w:r w:rsidRPr="004D0B59">
                        <w:rPr>
                          <w:sz w:val="18"/>
                          <w:szCs w:val="18"/>
                        </w:rPr>
                        <w:t>Dåpsgudstjeneste</w:t>
                      </w:r>
                    </w:p>
                    <w:p w:rsidR="00AC3256" w:rsidRPr="004D0B59" w:rsidRDefault="00AC3256" w:rsidP="008717E5">
                      <w:pPr>
                        <w:pStyle w:val="Listeavsnitt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962E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OptimaLTStd"/>
                          <w:sz w:val="18"/>
                          <w:szCs w:val="18"/>
                        </w:rPr>
                        <w:t>Alle som ønsker å døpe barnet sitt, er velkommen i kirken!</w:t>
                      </w:r>
                      <w:r w:rsidRPr="00AC2D62">
                        <w:rPr>
                          <w:rFonts w:cs="OptimaLTStd"/>
                          <w:sz w:val="18"/>
                          <w:szCs w:val="18"/>
                        </w:rPr>
                        <w:t xml:space="preserve"> </w:t>
                      </w:r>
                      <w:r w:rsidRPr="002D37B3">
                        <w:rPr>
                          <w:rFonts w:cs="Arial"/>
                          <w:sz w:val="18"/>
                          <w:szCs w:val="18"/>
                        </w:rPr>
                        <w:t xml:space="preserve">Vi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har dåp i alle de tre</w:t>
                      </w:r>
                      <w:r w:rsidRPr="002D37B3">
                        <w:rPr>
                          <w:rFonts w:cs="Arial"/>
                          <w:sz w:val="18"/>
                          <w:szCs w:val="18"/>
                        </w:rPr>
                        <w:t xml:space="preserve"> kirkene våre. </w:t>
                      </w:r>
                    </w:p>
                    <w:p w:rsidR="00AC3256" w:rsidRDefault="00AC3256" w:rsidP="00962E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E</w:t>
                      </w:r>
                      <w:r w:rsidRPr="002D37B3">
                        <w:rPr>
                          <w:rFonts w:cs="Arial"/>
                          <w:sz w:val="18"/>
                          <w:szCs w:val="18"/>
                        </w:rPr>
                        <w:t xml:space="preserve">lektronisk påmelding på </w:t>
                      </w:r>
                      <w:r w:rsidRPr="00A1203E">
                        <w:rPr>
                          <w:rFonts w:cs="Arial"/>
                          <w:color w:val="0070C0"/>
                          <w:sz w:val="18"/>
                          <w:szCs w:val="18"/>
                          <w:u w:val="single"/>
                        </w:rPr>
                        <w:t>kirken.no/rygge</w:t>
                      </w:r>
                      <w:r w:rsidRPr="00A1203E">
                        <w:rPr>
                          <w:rFonts w:cs="Arial"/>
                          <w:color w:val="0070C0"/>
                          <w:sz w:val="18"/>
                          <w:szCs w:val="18"/>
                        </w:rPr>
                        <w:t>.</w:t>
                      </w:r>
                      <w:r w:rsidRPr="00D67DA3">
                        <w:rPr>
                          <w:rFonts w:cs="OptimaLTSt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OptimaLTStd"/>
                          <w:sz w:val="18"/>
                          <w:szCs w:val="18"/>
                        </w:rPr>
                        <w:t>Før</w:t>
                      </w:r>
                      <w:r w:rsidRPr="00AC2D62">
                        <w:rPr>
                          <w:rFonts w:cs="OptimaLTStd"/>
                          <w:sz w:val="18"/>
                          <w:szCs w:val="18"/>
                        </w:rPr>
                        <w:t xml:space="preserve"> dåpsgudstjenesten </w:t>
                      </w:r>
                      <w:r>
                        <w:rPr>
                          <w:rFonts w:cs="OptimaLTStd"/>
                          <w:sz w:val="18"/>
                          <w:szCs w:val="18"/>
                        </w:rPr>
                        <w:t>blir foreldrene invitert til</w:t>
                      </w:r>
                      <w:r w:rsidRPr="00AC2D62">
                        <w:rPr>
                          <w:rFonts w:cs="OptimaLTStd"/>
                          <w:sz w:val="18"/>
                          <w:szCs w:val="18"/>
                        </w:rPr>
                        <w:t xml:space="preserve"> en dåpssamtale</w:t>
                      </w:r>
                      <w:r>
                        <w:rPr>
                          <w:rFonts w:cs="OptimaLTStd"/>
                          <w:sz w:val="18"/>
                          <w:szCs w:val="18"/>
                        </w:rPr>
                        <w:t xml:space="preserve"> </w:t>
                      </w:r>
                      <w:r w:rsidRPr="00AC2D62">
                        <w:rPr>
                          <w:rFonts w:cs="OptimaLTStd"/>
                          <w:sz w:val="18"/>
                          <w:szCs w:val="18"/>
                        </w:rPr>
                        <w:t>med presten.</w:t>
                      </w:r>
                    </w:p>
                    <w:p w:rsidR="00AC3256" w:rsidRPr="004D0B59" w:rsidRDefault="00AC3256" w:rsidP="008717E5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622C1E">
                      <w:pPr>
                        <w:spacing w:after="0" w:line="360" w:lineRule="auto"/>
                      </w:pP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0-1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Babysang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Default="00AC3256" w:rsidP="00552FB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sz w:val="18"/>
                          <w:szCs w:val="18"/>
                        </w:rPr>
                      </w:pPr>
                      <w:r w:rsidRPr="004D0B59">
                        <w:rPr>
                          <w:sz w:val="18"/>
                          <w:szCs w:val="18"/>
                        </w:rPr>
                        <w:t>Kurs med 10 samlinger hvert semester</w:t>
                      </w:r>
                    </w:p>
                    <w:p w:rsidR="00AC3256" w:rsidRPr="00E02893" w:rsidRDefault="00AC3256" w:rsidP="00552FBD">
                      <w:pPr>
                        <w:pStyle w:val="Listeavsnitt"/>
                        <w:spacing w:after="0" w:line="240" w:lineRule="auto"/>
                        <w:ind w:left="714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8717E5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C2D62">
                        <w:rPr>
                          <w:rFonts w:cs="Arial"/>
                          <w:sz w:val="18"/>
                          <w:szCs w:val="18"/>
                        </w:rPr>
                        <w:t xml:space="preserve">Foreldre med barn under ett år møtes i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Ekholt kirke</w:t>
                      </w:r>
                      <w:r w:rsidRPr="00AC2D62">
                        <w:rPr>
                          <w:rFonts w:cs="Arial"/>
                          <w:sz w:val="18"/>
                          <w:szCs w:val="18"/>
                        </w:rPr>
                        <w:t xml:space="preserve"> til sang, musikk og matpakkelunsj mandager kl. 11. </w:t>
                      </w:r>
                    </w:p>
                    <w:p w:rsidR="00AC3256" w:rsidRPr="004D0B59" w:rsidRDefault="00AC3256" w:rsidP="008717E5">
                      <w:pPr>
                        <w:spacing w:after="0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AC3256" w:rsidRDefault="00AC3256" w:rsidP="00622C1E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1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CD- gave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sz w:val="20"/>
                          <w:szCs w:val="20"/>
                        </w:rPr>
                        <w:t>Kommer i posten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Default="00AC3256" w:rsidP="00552FBD">
                      <w:pPr>
                        <w:spacing w:line="240" w:lineRule="auto"/>
                        <w:jc w:val="both"/>
                        <w:rPr>
                          <w:rFonts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Vi har laget en</w:t>
                      </w:r>
                      <w:r w:rsidRPr="0067754D">
                        <w:rPr>
                          <w:rFonts w:cs="Arial"/>
                          <w:sz w:val="18"/>
                          <w:szCs w:val="18"/>
                        </w:rPr>
                        <w:t xml:space="preserve"> CD med sanger til bruk i hverdagen. «Minstemann er størst»</w:t>
                      </w:r>
                      <w:r w:rsidRPr="0067754D">
                        <w:rPr>
                          <w:rFonts w:cs="Arial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noProof/>
                          <w:sz w:val="18"/>
                          <w:szCs w:val="18"/>
                        </w:rPr>
                        <w:t>kommer i posten</w:t>
                      </w:r>
                      <w:r w:rsidRPr="0067754D">
                        <w:rPr>
                          <w:rFonts w:cs="Arial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noProof/>
                          <w:sz w:val="18"/>
                          <w:szCs w:val="18"/>
                        </w:rPr>
                        <w:t>til</w:t>
                      </w:r>
                      <w:r w:rsidRPr="0067754D">
                        <w:rPr>
                          <w:rFonts w:cs="Arial"/>
                          <w:noProof/>
                          <w:sz w:val="18"/>
                          <w:szCs w:val="18"/>
                        </w:rPr>
                        <w:t xml:space="preserve"> 1-års dåpsdag.</w:t>
                      </w:r>
                    </w:p>
                    <w:p w:rsidR="00AC3256" w:rsidRDefault="00AC3256" w:rsidP="00622C1E">
                      <w:pPr>
                        <w:spacing w:after="0" w:line="360" w:lineRule="auto"/>
                        <w:jc w:val="both"/>
                        <w:rPr>
                          <w:rFonts w:cs="Arial"/>
                          <w:noProof/>
                          <w:sz w:val="18"/>
                          <w:szCs w:val="18"/>
                        </w:rPr>
                      </w:pPr>
                      <w:r w:rsidRPr="00220A73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-3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Minstemann-samling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 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Default="00AC3256" w:rsidP="008717E5">
                      <w:pPr>
                        <w:jc w:val="both"/>
                        <w:rPr>
                          <w:rFonts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noProof/>
                          <w:sz w:val="18"/>
                          <w:szCs w:val="18"/>
                        </w:rPr>
                        <w:t>Musikk, sanglek og frukt. Vi synger bl.a. sanger fra CD-en «Minstemann er størst». Ta med kosedyr!</w:t>
                      </w:r>
                    </w:p>
                    <w:p w:rsidR="00AC3256" w:rsidRDefault="00AC3256" w:rsidP="00622C1E">
                      <w:pPr>
                        <w:spacing w:after="0" w:line="360" w:lineRule="auto"/>
                      </w:pPr>
                      <w:r w:rsidRPr="00220A73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-10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Jubel-dag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Default="00AC3256" w:rsidP="00552FBD">
                      <w:pPr>
                        <w:spacing w:line="240" w:lineRule="auto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7754D">
                        <w:rPr>
                          <w:rFonts w:cs="Arial"/>
                          <w:sz w:val="18"/>
                          <w:szCs w:val="18"/>
                        </w:rPr>
                        <w:t>Småbarns-sang (1-3 år) og barnekor (fra ca 4 år) med middag.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7754D">
                        <w:rPr>
                          <w:rFonts w:cs="Arial"/>
                          <w:sz w:val="18"/>
                          <w:szCs w:val="18"/>
                        </w:rPr>
                        <w:t xml:space="preserve">Vi møtes i Ekholt kirke to onsdager i måneden. </w:t>
                      </w:r>
                    </w:p>
                    <w:p w:rsidR="00AC3256" w:rsidRPr="00F9168B" w:rsidRDefault="00AC3256" w:rsidP="00E02893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6960D3">
                        <w:rPr>
                          <w:b/>
                          <w:sz w:val="24"/>
                          <w:szCs w:val="24"/>
                        </w:rPr>
                        <w:t>4 år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Oppdagelsesferd og 4-årsbok</w:t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ab/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Pr="002D37B3" w:rsidRDefault="00AC3256" w:rsidP="008717E5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-724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D37B3">
                        <w:rPr>
                          <w:rFonts w:cstheme="minorHAnsi"/>
                          <w:sz w:val="18"/>
                          <w:szCs w:val="18"/>
                        </w:rPr>
                        <w:t xml:space="preserve">Samling med oppdagelsesferd og formiddagsmat i Rygge, Ekholt eller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Larkollen kirke i</w:t>
                      </w:r>
                      <w:r w:rsidRPr="00622C1E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2D37B3">
                        <w:rPr>
                          <w:rFonts w:cstheme="minorHAnsi"/>
                          <w:sz w:val="18"/>
                          <w:szCs w:val="18"/>
                        </w:rPr>
                        <w:t>oktober/ november</w:t>
                      </w:r>
                    </w:p>
                    <w:p w:rsidR="00AC3256" w:rsidRPr="00622C1E" w:rsidRDefault="00AC3256" w:rsidP="00622C1E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-724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Familie-g</w:t>
                      </w:r>
                      <w:r w:rsidRPr="002D37B3">
                        <w:rPr>
                          <w:rFonts w:cstheme="minorHAnsi"/>
                          <w:sz w:val="18"/>
                          <w:szCs w:val="18"/>
                        </w:rPr>
                        <w:t>udstjeneste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med utdeling av «Min kirkebok 4»</w:t>
                      </w:r>
                    </w:p>
                    <w:p w:rsidR="00AC3256" w:rsidRPr="00B22873" w:rsidRDefault="00AC3256" w:rsidP="008717E5">
                      <w:pPr>
                        <w:pStyle w:val="Listeavsnitt"/>
                        <w:spacing w:after="0" w:line="240" w:lineRule="auto"/>
                        <w:ind w:right="-724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:rsidR="00AC3256" w:rsidRDefault="00AC3256" w:rsidP="00622C1E">
                      <w:pPr>
                        <w:spacing w:after="0" w:line="36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Kirkerotte-kino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Default="00AC3256" w:rsidP="008C6B22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Kino- kveld med popcorn</w:t>
                      </w:r>
                      <w:r w:rsidRPr="0051616C">
                        <w:rPr>
                          <w:rFonts w:cstheme="minorHAnsi"/>
                          <w:sz w:val="18"/>
                          <w:szCs w:val="18"/>
                        </w:rPr>
                        <w:t xml:space="preserve"> i Ekholt kirke en gang i løpet av høsten. Der vil de bli kjent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med kirkerottene Vesle og Fredo.</w:t>
                      </w:r>
                    </w:p>
                    <w:p w:rsidR="00AC3256" w:rsidRPr="0051616C" w:rsidRDefault="00AC3256" w:rsidP="008C6B22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AC3256" w:rsidRDefault="00AC3256" w:rsidP="00622C1E">
                      <w:pPr>
                        <w:spacing w:after="0" w:line="36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Helt førsteklasses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Default="00AC3256" w:rsidP="008717E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D0BE0">
                        <w:rPr>
                          <w:rFonts w:cstheme="minorHAnsi"/>
                          <w:sz w:val="18"/>
                          <w:szCs w:val="18"/>
                        </w:rPr>
                        <w:t>Gudstjeneste særlig for deg som skal begynne på skolen. Rundt skolestart i august.</w:t>
                      </w:r>
                    </w:p>
                    <w:p w:rsidR="00AC3256" w:rsidRPr="000B46DD" w:rsidRDefault="00AC3256" w:rsidP="008717E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12"/>
                          <w:szCs w:val="12"/>
                        </w:rPr>
                      </w:pPr>
                    </w:p>
                    <w:p w:rsidR="00AC3256" w:rsidRDefault="00AC3256" w:rsidP="00622C1E">
                      <w:pPr>
                        <w:spacing w:after="0" w:line="36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6-12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Julaftensbarnekor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AC3256" w:rsidRPr="00B22873" w:rsidRDefault="00AC3256" w:rsidP="006F628F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D0B59">
                        <w:rPr>
                          <w:rFonts w:cstheme="minorHAnsi"/>
                          <w:sz w:val="18"/>
                          <w:szCs w:val="18"/>
                        </w:rPr>
                        <w:t>Øvelse siste skoledag før jul.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ab/>
                      </w:r>
                      <w:r w:rsidRPr="004D0B59">
                        <w:rPr>
                          <w:rFonts w:ascii="Wingdings" w:hAnsi="Wingdings"/>
                          <w:sz w:val="18"/>
                          <w:szCs w:val="18"/>
                        </w:rPr>
                        <w:t></w:t>
                      </w:r>
                      <w:r w:rsidRPr="004D0B59">
                        <w:rPr>
                          <w:rFonts w:cstheme="minorHAnsi"/>
                          <w:sz w:val="18"/>
                          <w:szCs w:val="18"/>
                        </w:rPr>
                        <w:t xml:space="preserve">Familiegudstjeneste i Ekholt kirke på julaften. </w:t>
                      </w:r>
                    </w:p>
                    <w:p w:rsidR="00AC3256" w:rsidRPr="00B22873" w:rsidRDefault="00AC3256" w:rsidP="00B22873">
                      <w:pPr>
                        <w:pStyle w:val="Listeavsnitt"/>
                        <w:spacing w:after="0" w:line="240" w:lineRule="auto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E02893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7-8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Pinsefest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2774BF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2774BF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Pr="00E02893" w:rsidRDefault="00AC3256" w:rsidP="00E02893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 feirer kirkens bursdag! Annethvert år i Ekholt kirke og Rygge kapell.</w:t>
                      </w:r>
                    </w:p>
                    <w:p w:rsidR="00AC3256" w:rsidRPr="00E02893" w:rsidRDefault="00AC3256" w:rsidP="00E02893">
                      <w:pPr>
                        <w:spacing w:after="0" w:line="240" w:lineRule="auto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AC3256" w:rsidRDefault="00AC3256" w:rsidP="00552FBD">
                      <w:pPr>
                        <w:spacing w:line="240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7-8</w:t>
                      </w:r>
                      <w:r w:rsidRPr="00220A73">
                        <w:rPr>
                          <w:b/>
                          <w:sz w:val="24"/>
                          <w:szCs w:val="24"/>
                        </w:rPr>
                        <w:t xml:space="preserve"> år 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></w:t>
                      </w:r>
                      <w:r w:rsidRPr="00220A73"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>Sommer i kirken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9168B">
                        <w:rPr>
                          <w:rFonts w:ascii="Wingdings" w:hAnsi="Wingdings"/>
                          <w:b/>
                          <w:sz w:val="20"/>
                          <w:szCs w:val="20"/>
                        </w:rPr>
                        <w:t></w:t>
                      </w:r>
                      <w:r w:rsidRPr="00F9168B">
                        <w:rPr>
                          <w:sz w:val="20"/>
                          <w:szCs w:val="20"/>
                        </w:rPr>
                        <w:t xml:space="preserve">Invitasjon kommer </w:t>
                      </w:r>
                      <w:r>
                        <w:rPr>
                          <w:sz w:val="20"/>
                          <w:szCs w:val="20"/>
                        </w:rPr>
                        <w:t>i posten</w:t>
                      </w:r>
                    </w:p>
                    <w:p w:rsidR="00AC3256" w:rsidRPr="00763DDC" w:rsidRDefault="00AC3256" w:rsidP="007D53FE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63DDC">
                        <w:rPr>
                          <w:sz w:val="18"/>
                          <w:szCs w:val="18"/>
                        </w:rPr>
                        <w:t xml:space="preserve">Et to-dagers opplegg rett før skolestart i august. </w:t>
                      </w:r>
                    </w:p>
                    <w:p w:rsidR="00AC3256" w:rsidRPr="00B22873" w:rsidRDefault="00AC3256" w:rsidP="00B22873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6D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1CA36" wp14:editId="6FC73ABA">
                <wp:simplePos x="0" y="0"/>
                <wp:positionH relativeFrom="column">
                  <wp:posOffset>3094355</wp:posOffset>
                </wp:positionH>
                <wp:positionV relativeFrom="paragraph">
                  <wp:posOffset>5887209</wp:posOffset>
                </wp:positionV>
                <wp:extent cx="5647647" cy="295275"/>
                <wp:effectExtent l="57150" t="38100" r="67945" b="104775"/>
                <wp:wrapNone/>
                <wp:docPr id="228" name="Vannrett rul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647" cy="29527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A66B1" id="Vannrett rull 228" o:spid="_x0000_s1026" type="#_x0000_t98" style="position:absolute;margin-left:243.65pt;margin-top:463.55pt;width:444.7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" fillcolor="#b6dde8 [1304]" strokecolor="black [3040]" strokeweight=".25pt">
                <v:shadow on="t" color="black" opacity="24903f" origin=",.5" offset="0,.55556mm"/>
              </v:shape>
            </w:pict>
          </mc:Fallback>
        </mc:AlternateContent>
      </w:r>
      <w:r w:rsidR="000B46D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52629" wp14:editId="7085F830">
                <wp:simplePos x="0" y="0"/>
                <wp:positionH relativeFrom="column">
                  <wp:posOffset>3091180</wp:posOffset>
                </wp:positionH>
                <wp:positionV relativeFrom="paragraph">
                  <wp:posOffset>5397360</wp:posOffset>
                </wp:positionV>
                <wp:extent cx="5648325" cy="295245"/>
                <wp:effectExtent l="57150" t="38100" r="85725" b="86360"/>
                <wp:wrapNone/>
                <wp:docPr id="19" name="Vannrett rul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29524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24A34" id="Vannrett rull 19" o:spid="_x0000_s1026" type="#_x0000_t98" style="position:absolute;margin-left:243.4pt;margin-top:425pt;width:444.7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" fillcolor="#b6dde8 [1304]" strokecolor="black [3040]" strokeweight=".25pt">
                <v:shadow on="t" color="black" opacity="24903f" origin=",.5" offset="0,.55556mm"/>
              </v:shape>
            </w:pict>
          </mc:Fallback>
        </mc:AlternateContent>
      </w:r>
      <w:r w:rsidR="00E02893"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071331" wp14:editId="7977F4E5">
                <wp:simplePos x="0" y="0"/>
                <wp:positionH relativeFrom="column">
                  <wp:posOffset>3087502</wp:posOffset>
                </wp:positionH>
                <wp:positionV relativeFrom="paragraph">
                  <wp:posOffset>73033</wp:posOffset>
                </wp:positionV>
                <wp:extent cx="5667820" cy="5130132"/>
                <wp:effectExtent l="57150" t="38100" r="85725" b="90170"/>
                <wp:wrapNone/>
                <wp:docPr id="23" name="Grup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820" cy="5130132"/>
                          <a:chOff x="-19495" y="38100"/>
                          <a:chExt cx="5667820" cy="5131129"/>
                        </a:xfrm>
                      </wpg:grpSpPr>
                      <wps:wsp>
                        <wps:cNvPr id="24" name="Vannrett rull 24"/>
                        <wps:cNvSpPr/>
                        <wps:spPr>
                          <a:xfrm>
                            <a:off x="-6350" y="3820818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Vannrett rull 25"/>
                        <wps:cNvSpPr/>
                        <wps:spPr>
                          <a:xfrm>
                            <a:off x="0" y="38100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Vannrett rull 26"/>
                        <wps:cNvSpPr/>
                        <wps:spPr>
                          <a:xfrm>
                            <a:off x="0" y="882949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3"/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Vannrett rull 27"/>
                        <wps:cNvSpPr/>
                        <wps:spPr>
                          <a:xfrm>
                            <a:off x="-1270" y="2146985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Vannrett rull 29"/>
                        <wps:cNvSpPr/>
                        <wps:spPr>
                          <a:xfrm>
                            <a:off x="-3810" y="2618110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3"/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Vannrett rull 31"/>
                        <wps:cNvSpPr/>
                        <wps:spPr>
                          <a:xfrm>
                            <a:off x="-2540" y="3126106"/>
                            <a:ext cx="5648325" cy="36838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Vannrett rull 224"/>
                        <wps:cNvSpPr/>
                        <wps:spPr>
                          <a:xfrm>
                            <a:off x="0" y="1611522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Vannrett rull 225"/>
                        <wps:cNvSpPr/>
                        <wps:spPr>
                          <a:xfrm>
                            <a:off x="-5080" y="4366866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Vannrett rull 226"/>
                        <wps:cNvSpPr/>
                        <wps:spPr>
                          <a:xfrm>
                            <a:off x="-19495" y="4873954"/>
                            <a:ext cx="5648325" cy="295275"/>
                          </a:xfrm>
                          <a:prstGeom prst="horizontalScroll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A186E" id="Gruppe 23" o:spid="_x0000_s1026" style="position:absolute;margin-left:243.1pt;margin-top:5.75pt;width:446.3pt;height:403.95pt;z-index:251665408;mso-width-relative:margin;mso-height-relative:margin" coordorigin="-194,381" coordsize="56678,5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">
                <v:shape id="Vannrett rull 24" o:spid="_x0000_s1027" type="#_x0000_t98" style="position:absolute;left:-63;top:38208;width:564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GcsEA&#10;AADbAAAADwAAAGRycy9kb3ducmV2LnhtbESPzYrCQBCE7wv7DkMveFsnBtmV6CSIIngSdH2ATqbz&#10;o5mekBlNfHtnQfBYVNdXXatsNK24U+8aywpm0wgEcWF1w5WC89/uewHCeWSNrWVS8CAHWfr5scJE&#10;24GPdD/5SgQIuwQV1N53iZSuqMmgm9qOOHil7Q36IPtK6h6HADetjKPoRxpsODTU2NGmpuJ6upnw&#10;Rp6X0myPv/kuL+Phxs5fDk6pyde4XoLwNPr38Su91wriOfxvCQC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RnLBAAAA2wAAAA8AAAAAAAAAAAAAAAAAmAIAAGRycy9kb3du&#10;cmV2LnhtbFBLBQYAAAAABAAEAPUAAACGAwAAAAA=&#10;" fillcolor="#b6dde8 [1304]" strokecolor="black [3040]" strokeweight=".25pt">
                  <v:shadow on="t" color="black" opacity="24903f" origin=",.5" offset="0,.55556mm"/>
                </v:shape>
                <v:shape id="Vannrett rull 25" o:spid="_x0000_s1028" type="#_x0000_t98" style="position:absolute;top:381;width:5648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j6cEA&#10;AADbAAAADwAAAGRycy9kb3ducmV2LnhtbESPzYrCQBCE7wv7DkMveFsnBtyV6CSIIngSdH2ATqbz&#10;o5mekBlNfHtnQfBYVNdXXatsNK24U+8aywpm0wgEcWF1w5WC89/uewHCeWSNrWVS8CAHWfr5scJE&#10;24GPdD/5SgQIuwQV1N53iZSuqMmgm9qOOHil7Q36IPtK6h6HADetjKPoRxpsODTU2NGmpuJ6upnw&#10;Rp6X0myPv/kuL+Phxs5fDk6pyde4XoLwNPr38Su91wriOfxvCQC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4+nBAAAA2wAAAA8AAAAAAAAAAAAAAAAAmAIAAGRycy9kb3du&#10;cmV2LnhtbFBLBQYAAAAABAAEAPUAAACGAwAAAAA=&#10;" fillcolor="#b6dde8 [1304]" strokecolor="black [3040]" strokeweight=".25pt">
                  <v:shadow on="t" color="black" opacity="24903f" origin=",.5" offset="0,.55556mm"/>
                </v:shape>
                <v:shape id="Vannrett rull 26" o:spid="_x0000_s1029" type="#_x0000_t98" style="position:absolute;top:8829;width:5648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4Y8EA&#10;AADbAAAADwAAAGRycy9kb3ducmV2LnhtbESPQYvCMBSE7wv+h/AEb2tqD1KqUURQPCl2XdjjI3m2&#10;1ealNlHrv98sLHgcZuYbZr7sbSMe1PnasYLJOAFBrJ2puVRw+tp8ZiB8QDbYOCYFL/KwXAw+5pgb&#10;9+QjPYpQighhn6OCKoQ2l9Lriiz6sWuJo3d2ncUQZVdK0+Ezwm0j0ySZSos1x4UKW1pXpK/F3So4&#10;Fngxet941D/fWX9IcSuzm1KjYb+agQjUh3f4v70zCtIp/H2JP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4eGPBAAAA2wAAAA8AAAAAAAAAAAAAAAAAmAIAAGRycy9kb3du&#10;cmV2LnhtbFBLBQYAAAAABAAEAPUAAACGAwAAAAA=&#10;" fillcolor="#9bbb59 [3206]" strokecolor="black [3040]" strokeweight=".25pt">
                  <v:shadow on="t" color="black" opacity="24903f" origin=",.5" offset="0,.55556mm"/>
                </v:shape>
                <v:shape id="Vannrett rull 27" o:spid="_x0000_s1030" type="#_x0000_t98" style="position:absolute;left:-12;top:21469;width:564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YBcEA&#10;AADbAAAADwAAAGRycy9kb3ducmV2LnhtbESPzYrCQBCE74LvMLTgzUzMYZXoGJYVYU8LuvsAnUzn&#10;RzM9ITMx2bd3BMFjUV1fde2zybTiTr1rLCtYRzEI4sLqhisFf7+n1RaE88gaW8uk4J8cZIf5bI+p&#10;tiOf6X7xlQgQdikqqL3vUildUZNBF9mOOHil7Q36IPtK6h7HADetTOL4QxpsODTU2NFXTcXtMpjw&#10;Rp6X0hzPm/yUl8k4sPPXH6fUcjF97kB4mvz7+JX+1gqSDTy3BAD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X2AXBAAAA2wAAAA8AAAAAAAAAAAAAAAAAmAIAAGRycy9kb3du&#10;cmV2LnhtbFBLBQYAAAAABAAEAPUAAACGAwAAAAA=&#10;" fillcolor="#b6dde8 [1304]" strokecolor="black [3040]" strokeweight=".25pt">
                  <v:shadow on="t" color="black" opacity="24903f" origin=",.5" offset="0,.55556mm"/>
                </v:shape>
                <v:shape id="Vannrett rull 29" o:spid="_x0000_s1031" type="#_x0000_t98" style="position:absolute;left:-38;top:26181;width:5648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sEcIA&#10;AADbAAAADwAAAGRycy9kb3ducmV2LnhtbESPQWvCQBSE7wX/w/IEb3VjDpJGVymC4kkxbcHjY/c1&#10;SZt9G7Orxn/vCoLHYWa+YebL3jbiQp2vHSuYjBMQxNqZmksF31/r9wyED8gGG8ek4EYelovB2xxz&#10;4658oEsRShEh7HNUUIXQ5lJ6XZFFP3YtcfR+XWcxRNmV0nR4jXDbyDRJptJizXGhwpZWFen/4mwV&#10;HAr8M3rXeNTHn6zfp7iR2Ump0bD/nIEI1IdX+NneGgXpBzy+x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5+wRwgAAANsAAAAPAAAAAAAAAAAAAAAAAJgCAABkcnMvZG93&#10;bnJldi54bWxQSwUGAAAAAAQABAD1AAAAhwMAAAAA&#10;" fillcolor="#9bbb59 [3206]" strokecolor="black [3040]" strokeweight=".25pt">
                  <v:shadow on="t" color="black" opacity="24903f" origin=",.5" offset="0,.55556mm"/>
                </v:shape>
                <v:shape id="Vannrett rull 31" o:spid="_x0000_s1032" type="#_x0000_t98" style="position:absolute;left:-25;top:31261;width:56482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zN8IA&#10;AADbAAAADwAAAGRycy9kb3ducmV2LnhtbESPzWrDMBCE74W8g9hAb43sBJriWjahxZBTIEkfYG2t&#10;fxprZSzFdt8+KhR6HGbnm500X0wvJhpdZ1lBvIlAEFdWd9wo+LoWL28gnEfW2FsmBT/kIM9WTykm&#10;2s58puniGxEg7BJU0Ho/JFK6qiWDbmMH4uDVdjTogxwbqUecA9z0chtFr9Jgx6GhxYE+Wqpul7sJ&#10;b5RlLc3neV8WZb2d7+z898kp9bxeDu8gPC3+//gvfdQKdjH8bgkA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3M3wgAAANsAAAAPAAAAAAAAAAAAAAAAAJgCAABkcnMvZG93&#10;bnJldi54bWxQSwUGAAAAAAQABAD1AAAAhwMAAAAA&#10;" fillcolor="#b6dde8 [1304]" strokecolor="black [3040]" strokeweight=".25pt">
                  <v:shadow on="t" color="black" opacity="24903f" origin=",.5" offset="0,.55556mm"/>
                </v:shape>
                <v:shape id="Vannrett rull 224" o:spid="_x0000_s1033" type="#_x0000_t98" style="position:absolute;top:16115;width:5648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io8EA&#10;AADcAAAADwAAAGRycy9kb3ducmV2LnhtbESP3arCMBCE7wXfIazgnaaWg0o1iijCuRL8eYBts/05&#10;p9mUJtr69kYQvBxm55ud9bY3tXhQ6yrLCmbTCARxZnXFhYLb9ThZgnAeWWNtmRQ8ycF2MxysMdG2&#10;4zM9Lr4QAcIuQQWl900ipctKMuimtiEOXm5bgz7ItpC6xS7ATS3jKJpLgxWHhhIb2peU/V/uJryR&#10;prk0h/MiPaZ53N3Z+b+TU2o86ncrEJ56/z3+pH+1gjj+gfeYQA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oqPBAAAA3AAAAA8AAAAAAAAAAAAAAAAAmAIAAGRycy9kb3du&#10;cmV2LnhtbFBLBQYAAAAABAAEAPUAAACGAwAAAAA=&#10;" fillcolor="#b6dde8 [1304]" strokecolor="black [3040]" strokeweight=".25pt">
                  <v:shadow on="t" color="black" opacity="24903f" origin=",.5" offset="0,.55556mm"/>
                </v:shape>
                <v:shape id="Vannrett rull 225" o:spid="_x0000_s1034" type="#_x0000_t98" style="position:absolute;left:-50;top:43668;width:564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HOMEA&#10;AADcAAAADwAAAGRycy9kb3ducmV2LnhtbESP3arCMBCE7wXfIazgnaYWjko1iijCuRL8eYBts/05&#10;p9mUJtr69kYQvBxm55ud9bY3tXhQ6yrLCmbTCARxZnXFhYLb9ThZgnAeWWNtmRQ8ycF2MxysMdG2&#10;4zM9Lr4QAcIuQQWl900ipctKMuimtiEOXm5bgz7ItpC6xS7ATS3jKJpLgxWHhhIb2peU/V/uJryR&#10;prk0h/MiPaZ53N3Z+b+TU2o86ncrEJ56/z3+pH+1gjj+gfeYQA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BzjBAAAA3AAAAA8AAAAAAAAAAAAAAAAAmAIAAGRycy9kb3du&#10;cmV2LnhtbFBLBQYAAAAABAAEAPUAAACGAwAAAAA=&#10;" fillcolor="#b6dde8 [1304]" strokecolor="black [3040]" strokeweight=".25pt">
                  <v:shadow on="t" color="black" opacity="24903f" origin=",.5" offset="0,.55556mm"/>
                </v:shape>
                <v:shape id="Vannrett rull 226" o:spid="_x0000_s1035" type="#_x0000_t98" style="position:absolute;left:-194;top:48739;width:5648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ZT8MA&#10;AADcAAAADwAAAGRycy9kb3ducmV2LnhtbESPzWrDMBCE74W+g9hAb7EcH5zgWA6lJdBTwUkeYG2t&#10;f1prZSwldt8+CgR6HGbnm538sJhB3GhyvWUFmygGQVxb3XOr4HI+rncgnEfWOFgmBX/k4FC8vuSY&#10;aTtzSbeTb0WAsMtQQef9mEnp6o4MusiOxMFr7GTQBzm1Uk84B7gZZBLHqTTYc2jocKSPjurf09WE&#10;N6qqkeaz3FbHqknmKzv/8+2Uelst73sQnhb/f/xMf2kFSZLCY0wg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CZT8MAAADcAAAADwAAAAAAAAAAAAAAAACYAgAAZHJzL2Rv&#10;d25yZXYueG1sUEsFBgAAAAAEAAQA9QAAAIgDAAAAAA==&#10;" fillcolor="#b6dde8 [1304]" strokecolor="black [3040]" strokeweight=".25pt">
                  <v:shadow on="t" color="black" opacity="24903f" origin=",.5" offset="0,.55556mm"/>
                </v:shape>
              </v:group>
            </w:pict>
          </mc:Fallback>
        </mc:AlternateContent>
      </w:r>
      <w:r w:rsidR="00294DB0" w:rsidRPr="00C73A15">
        <w:rPr>
          <w:rFonts w:ascii="Arial" w:hAnsi="Arial"/>
          <w:noProof/>
          <w:sz w:val="32"/>
          <w:szCs w:val="32"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851D73" wp14:editId="71C79912">
                <wp:simplePos x="0" y="0"/>
                <wp:positionH relativeFrom="column">
                  <wp:posOffset>9103995</wp:posOffset>
                </wp:positionH>
                <wp:positionV relativeFrom="paragraph">
                  <wp:posOffset>116206</wp:posOffset>
                </wp:positionV>
                <wp:extent cx="2901950" cy="5105400"/>
                <wp:effectExtent l="0" t="0" r="0" b="0"/>
                <wp:wrapNone/>
                <wp:docPr id="23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510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56" w:rsidRPr="00D1647E" w:rsidRDefault="00AC3256" w:rsidP="00A62B1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1647E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:u w:val="single"/>
                              </w:rPr>
                              <w:t>Gud gir – Vi deler</w:t>
                            </w:r>
                          </w:p>
                          <w:p w:rsidR="00AC3256" w:rsidRPr="00D1647E" w:rsidRDefault="00AC3256" w:rsidP="00A62B1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1647E">
                              <w:rPr>
                                <w:sz w:val="36"/>
                                <w:szCs w:val="36"/>
                              </w:rPr>
                              <w:t xml:space="preserve">med </w:t>
                            </w:r>
                            <w:r w:rsidRPr="00D1647E">
                              <w:rPr>
                                <w:b/>
                                <w:sz w:val="36"/>
                                <w:szCs w:val="36"/>
                              </w:rPr>
                              <w:t>absolutt</w:t>
                            </w:r>
                            <w:r w:rsidRPr="00D1647E">
                              <w:rPr>
                                <w:sz w:val="36"/>
                                <w:szCs w:val="36"/>
                              </w:rPr>
                              <w:t xml:space="preserve"> alle</w:t>
                            </w:r>
                          </w:p>
                          <w:p w:rsidR="00AC3256" w:rsidRPr="00A62B15" w:rsidRDefault="00AC3256" w:rsidP="00D1647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i/>
                              </w:rPr>
                            </w:pPr>
                            <w:r w:rsidRPr="00437233">
                              <w:rPr>
                                <w:rFonts w:ascii="Monotype Corsiva" w:hAnsi="Monotype Corsiva"/>
                                <w:i/>
                              </w:rPr>
                              <w:t>Alle barn og unge, uavhengig av funksjonsevne</w:t>
                            </w: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i/>
                              </w:rPr>
                            </w:pPr>
                            <w:r w:rsidRPr="00437233">
                              <w:rPr>
                                <w:rFonts w:ascii="Monotype Corsiva" w:hAnsi="Monotype Corsiva"/>
                                <w:i/>
                              </w:rPr>
                              <w:t>og behov for bistand, har en selvsagt rett til å</w:t>
                            </w: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i/>
                              </w:rPr>
                            </w:pPr>
                            <w:r w:rsidRPr="00437233">
                              <w:rPr>
                                <w:rFonts w:ascii="Monotype Corsiva" w:hAnsi="Monotype Corsiva"/>
                                <w:i/>
                              </w:rPr>
                              <w:t xml:space="preserve">delta i kirkens trosopplæring. </w:t>
                            </w: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i/>
                              </w:rPr>
                            </w:pPr>
                            <w:r w:rsidRPr="00437233">
                              <w:rPr>
                                <w:rFonts w:ascii="Monotype Corsiva" w:hAnsi="Monotype Corsiva"/>
                                <w:i/>
                              </w:rPr>
                              <w:t>Alle skal bli sett, respektert og verdsatt.</w:t>
                            </w: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</w:pP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 w:rsidRPr="00437233">
                              <w:rPr>
                                <w:rFonts w:ascii="Monotype Corsiva" w:hAnsi="Monotype Corsiva"/>
                              </w:rPr>
                              <w:t>Kirken har ansvaret for å sørge for at barn og unge som har behov for personlig assistanse eller individuell tilrettelegging, kan få delta ut i fra sine forutsetninger og på en likeverdig måte.</w:t>
                            </w: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Arial"/>
                                <w:color w:val="000000" w:themeColor="text1"/>
                              </w:rPr>
                            </w:pPr>
                            <w:r w:rsidRPr="00437233">
                              <w:rPr>
                                <w:rFonts w:ascii="Monotype Corsiva" w:hAnsi="Monotype Corsiva" w:cs="Arial"/>
                                <w:color w:val="000000" w:themeColor="text1"/>
                              </w:rPr>
                              <w:t>Foresatte til barn og unge med funksjonsnedsettelser eller til barn som har andre utfordringer, inviteres til å ta kontakt med oss. Da vil vi gjerne så tidlig som mulig legge til rette for et godt samarbeid med dere, og etter hvert også barnet selv.</w:t>
                            </w:r>
                          </w:p>
                          <w:p w:rsidR="00AC3256" w:rsidRPr="00437233" w:rsidRDefault="00AC3256" w:rsidP="00D1647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Arial"/>
                                <w:color w:val="000000" w:themeColor="text1"/>
                              </w:rPr>
                            </w:pPr>
                          </w:p>
                          <w:p w:rsidR="00AC3256" w:rsidRPr="00437233" w:rsidRDefault="00AC3256" w:rsidP="00D1647E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000000" w:themeColor="text1"/>
                              </w:rPr>
                            </w:pPr>
                            <w:r w:rsidRPr="00437233">
                              <w:rPr>
                                <w:rFonts w:ascii="Monotype Corsiva" w:hAnsi="Monotype Corsiva" w:cs="Arial"/>
                                <w:color w:val="000000" w:themeColor="text1"/>
                              </w:rPr>
                              <w:t>Kirkens trosopplæring innebærer at barn og unge lever sammen i respekt for hverandres forskjellighet og egenart, og gjensidig hjelper og støtter hverandre.</w:t>
                            </w:r>
                          </w:p>
                          <w:p w:rsidR="00AC3256" w:rsidRDefault="00AC3256" w:rsidP="00D1647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AC3256" w:rsidRDefault="00AC3256" w:rsidP="00D1647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1D73" id="_x0000_s1031" type="#_x0000_t202" style="position:absolute;margin-left:716.85pt;margin-top:9.15pt;width:228.5pt;height:40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" filled="f" stroked="f">
                <v:textbox>
                  <w:txbxContent>
                    <w:p w:rsidR="00AC3256" w:rsidRPr="00D1647E" w:rsidRDefault="00AC3256" w:rsidP="00A62B1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D1647E">
                        <w:rPr>
                          <w:rFonts w:ascii="Monotype Corsiva" w:hAnsi="Monotype Corsiva"/>
                          <w:b/>
                          <w:sz w:val="56"/>
                          <w:szCs w:val="56"/>
                          <w:u w:val="single"/>
                        </w:rPr>
                        <w:t>Gud gir – Vi deler</w:t>
                      </w:r>
                    </w:p>
                    <w:p w:rsidR="00AC3256" w:rsidRPr="00D1647E" w:rsidRDefault="00AC3256" w:rsidP="00A62B15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1647E">
                        <w:rPr>
                          <w:sz w:val="36"/>
                          <w:szCs w:val="36"/>
                        </w:rPr>
                        <w:t xml:space="preserve">med </w:t>
                      </w:r>
                      <w:r w:rsidRPr="00D1647E">
                        <w:rPr>
                          <w:b/>
                          <w:sz w:val="36"/>
                          <w:szCs w:val="36"/>
                        </w:rPr>
                        <w:t>absolutt</w:t>
                      </w:r>
                      <w:r w:rsidRPr="00D1647E">
                        <w:rPr>
                          <w:sz w:val="36"/>
                          <w:szCs w:val="36"/>
                        </w:rPr>
                        <w:t xml:space="preserve"> alle</w:t>
                      </w:r>
                    </w:p>
                    <w:p w:rsidR="00AC3256" w:rsidRPr="00A62B15" w:rsidRDefault="00AC3256" w:rsidP="00D1647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i/>
                        </w:rPr>
                      </w:pPr>
                      <w:r w:rsidRPr="00437233">
                        <w:rPr>
                          <w:rFonts w:ascii="Monotype Corsiva" w:hAnsi="Monotype Corsiva"/>
                          <w:i/>
                        </w:rPr>
                        <w:t>Alle barn og unge, uavhengig av funksjonsevne</w:t>
                      </w: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i/>
                        </w:rPr>
                      </w:pPr>
                      <w:r w:rsidRPr="00437233">
                        <w:rPr>
                          <w:rFonts w:ascii="Monotype Corsiva" w:hAnsi="Monotype Corsiva"/>
                          <w:i/>
                        </w:rPr>
                        <w:t>og behov for bistand, har en selvsagt rett til å</w:t>
                      </w: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i/>
                        </w:rPr>
                      </w:pPr>
                      <w:r w:rsidRPr="00437233">
                        <w:rPr>
                          <w:rFonts w:ascii="Monotype Corsiva" w:hAnsi="Monotype Corsiva"/>
                          <w:i/>
                        </w:rPr>
                        <w:t xml:space="preserve">delta i kirkens trosopplæring. </w:t>
                      </w: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i/>
                        </w:rPr>
                      </w:pPr>
                      <w:r w:rsidRPr="00437233">
                        <w:rPr>
                          <w:rFonts w:ascii="Monotype Corsiva" w:hAnsi="Monotype Corsiva"/>
                          <w:i/>
                        </w:rPr>
                        <w:t>Alle skal bli sett, respektert og verdsatt.</w:t>
                      </w: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</w:pP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/>
                        </w:rPr>
                      </w:pPr>
                      <w:r w:rsidRPr="00437233">
                        <w:rPr>
                          <w:rFonts w:ascii="Monotype Corsiva" w:hAnsi="Monotype Corsiva"/>
                        </w:rPr>
                        <w:t>Kirken har ansvaret for å sørge for at barn og unge som har behov for personlig assistanse eller individuell tilrettelegging, kan få delta ut i fra sine forutsetninger og på en likeverdig måte.</w:t>
                      </w: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/>
                        </w:rPr>
                      </w:pP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 w:cs="Arial"/>
                          <w:color w:val="000000" w:themeColor="text1"/>
                        </w:rPr>
                      </w:pPr>
                      <w:r w:rsidRPr="00437233">
                        <w:rPr>
                          <w:rFonts w:ascii="Monotype Corsiva" w:hAnsi="Monotype Corsiva" w:cs="Arial"/>
                          <w:color w:val="000000" w:themeColor="text1"/>
                        </w:rPr>
                        <w:t>Foresatte til barn og unge med funksjonsnedsettelser eller til barn som har andre utfordringer, inviteres til å ta kontakt med oss. Da vil vi gjerne så tidlig som mulig legge til rette for et godt samarbeid med dere, og etter hvert også barnet selv.</w:t>
                      </w:r>
                    </w:p>
                    <w:p w:rsidR="00AC3256" w:rsidRPr="00437233" w:rsidRDefault="00AC3256" w:rsidP="00D1647E">
                      <w:pPr>
                        <w:spacing w:after="0"/>
                        <w:jc w:val="center"/>
                        <w:rPr>
                          <w:rFonts w:ascii="Monotype Corsiva" w:hAnsi="Monotype Corsiva" w:cs="Arial"/>
                          <w:color w:val="000000" w:themeColor="text1"/>
                        </w:rPr>
                      </w:pPr>
                    </w:p>
                    <w:p w:rsidR="00AC3256" w:rsidRPr="00437233" w:rsidRDefault="00AC3256" w:rsidP="00D1647E">
                      <w:pPr>
                        <w:jc w:val="center"/>
                        <w:rPr>
                          <w:rFonts w:ascii="Monotype Corsiva" w:hAnsi="Monotype Corsiva" w:cs="Arial"/>
                          <w:color w:val="000000" w:themeColor="text1"/>
                        </w:rPr>
                      </w:pPr>
                      <w:r w:rsidRPr="00437233">
                        <w:rPr>
                          <w:rFonts w:ascii="Monotype Corsiva" w:hAnsi="Monotype Corsiva" w:cs="Arial"/>
                          <w:color w:val="000000" w:themeColor="text1"/>
                        </w:rPr>
                        <w:t>Kirkens trosopplæring innebærer at barn og unge lever sammen i respekt for hverandres forskjellighet og egenart, og gjensidig hjelper og støtter hverandre.</w:t>
                      </w:r>
                    </w:p>
                    <w:p w:rsidR="00AC3256" w:rsidRDefault="00AC3256" w:rsidP="00D1647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AC3256" w:rsidRDefault="00AC3256" w:rsidP="00D1647E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C6849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8240" behindDoc="0" locked="0" layoutInCell="1" allowOverlap="1" wp14:anchorId="6E20E9C2" wp14:editId="7FB4B62D">
            <wp:simplePos x="0" y="0"/>
            <wp:positionH relativeFrom="column">
              <wp:posOffset>-567326</wp:posOffset>
            </wp:positionH>
            <wp:positionV relativeFrom="paragraph">
              <wp:posOffset>3175</wp:posOffset>
            </wp:positionV>
            <wp:extent cx="6274734" cy="4307660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nk_moenster_kantlinje_sort_forlopning_ovenfr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734" cy="430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7E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6192" behindDoc="0" locked="0" layoutInCell="1" allowOverlap="1" wp14:anchorId="6E20E9C2" wp14:editId="7FB4B62D">
            <wp:simplePos x="0" y="0"/>
            <wp:positionH relativeFrom="column">
              <wp:posOffset>5844269</wp:posOffset>
            </wp:positionH>
            <wp:positionV relativeFrom="paragraph">
              <wp:posOffset>-1905</wp:posOffset>
            </wp:positionV>
            <wp:extent cx="6274734" cy="430766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nk_moenster_kantlinje_sort_forlopning_ovenfr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734" cy="430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7E"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5222140</wp:posOffset>
            </wp:positionV>
            <wp:extent cx="2390775" cy="864970"/>
            <wp:effectExtent l="0" t="0" r="0" b="0"/>
            <wp:wrapNone/>
            <wp:docPr id="221" name="Bil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aalogo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857" cy="86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3B3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FCA157" wp14:editId="58C65727">
                <wp:simplePos x="0" y="0"/>
                <wp:positionH relativeFrom="column">
                  <wp:posOffset>-306705</wp:posOffset>
                </wp:positionH>
                <wp:positionV relativeFrom="paragraph">
                  <wp:posOffset>535305</wp:posOffset>
                </wp:positionV>
                <wp:extent cx="2693670" cy="5648325"/>
                <wp:effectExtent l="114300" t="114300" r="106680" b="123825"/>
                <wp:wrapNone/>
                <wp:docPr id="2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564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tx1">
                              <a:lumMod val="50000"/>
                              <a:lumOff val="50000"/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:rsidR="00AC3256" w:rsidRPr="00D1647E" w:rsidRDefault="00AC3256" w:rsidP="00D1647E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256" w:rsidRPr="008333B3" w:rsidRDefault="00AC3256" w:rsidP="008333B3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33B3"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Hovedmål for trosopplæringen</w:t>
                            </w:r>
                          </w:p>
                          <w:p w:rsidR="00AC3256" w:rsidRPr="008333B3" w:rsidRDefault="00AC3256" w:rsidP="008333B3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33B3"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 Rygge og Ekholt:</w:t>
                            </w:r>
                          </w:p>
                          <w:p w:rsidR="00AC3256" w:rsidRPr="00630539" w:rsidRDefault="00AC3256" w:rsidP="00D1647E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 w:cs="MV Boli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256" w:rsidRPr="008333B3" w:rsidRDefault="00AC3256" w:rsidP="008333B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 xml:space="preserve">Vi skal utvikle og gjennomføre </w:t>
                            </w:r>
                          </w:p>
                          <w:p w:rsidR="00AC3256" w:rsidRPr="008333B3" w:rsidRDefault="00AC3256" w:rsidP="008333B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>en systematisk og sammenhengende trosopplæring</w:t>
                            </w:r>
                          </w:p>
                          <w:p w:rsidR="00AC3256" w:rsidRPr="008333B3" w:rsidRDefault="00AC3256" w:rsidP="008333B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 xml:space="preserve">for alle døpte og tilhørige i alderen 0 – 18 år, </w:t>
                            </w:r>
                          </w:p>
                          <w:p w:rsidR="00AC3256" w:rsidRPr="008333B3" w:rsidRDefault="00AC3256" w:rsidP="008333B3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>uavhengig av funksjonsevne.</w:t>
                            </w:r>
                          </w:p>
                          <w:p w:rsidR="00AC3256" w:rsidRPr="008333B3" w:rsidRDefault="00AC3256" w:rsidP="008333B3">
                            <w:pPr>
                              <w:spacing w:after="0"/>
                              <w:jc w:val="center"/>
                              <w:rPr>
                                <w:rFonts w:cs="MV Boli"/>
                                <w:sz w:val="24"/>
                                <w:szCs w:val="24"/>
                              </w:rPr>
                            </w:pPr>
                          </w:p>
                          <w:p w:rsidR="00AC3256" w:rsidRPr="008333B3" w:rsidRDefault="00AC3256" w:rsidP="008333B3">
                            <w:pPr>
                              <w:spacing w:after="0" w:line="360" w:lineRule="auto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Trosopplæringen skal</w:t>
                            </w:r>
                          </w:p>
                          <w:p w:rsidR="00AC3256" w:rsidRPr="008333B3" w:rsidRDefault="00AC3256" w:rsidP="00D1647E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vekke og styrke den kristne tro,</w:t>
                            </w:r>
                          </w:p>
                          <w:p w:rsidR="00AC3256" w:rsidRDefault="00AC3256" w:rsidP="00D1647E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3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gi kjennskap til </w:t>
                            </w:r>
                          </w:p>
                          <w:p w:rsidR="00AC3256" w:rsidRPr="008333B3" w:rsidRDefault="00AC3256" w:rsidP="00D1647E">
                            <w:pPr>
                              <w:pStyle w:val="Listeavsnitt"/>
                              <w:spacing w:line="360" w:lineRule="auto"/>
                              <w:ind w:left="993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den treenige Gud,</w:t>
                            </w:r>
                          </w:p>
                          <w:p w:rsidR="00AC3256" w:rsidRDefault="00AC3256" w:rsidP="00D1647E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3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8333B3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bidra til kristen</w:t>
                            </w: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 livstolkning og livsmestring </w:t>
                            </w:r>
                          </w:p>
                          <w:p w:rsidR="00AC3256" w:rsidRPr="00D1647E" w:rsidRDefault="00AC3256" w:rsidP="00D1647E">
                            <w:pPr>
                              <w:pStyle w:val="Listeavsnitt"/>
                              <w:spacing w:after="0" w:line="240" w:lineRule="auto"/>
                              <w:ind w:left="993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</w:p>
                          <w:p w:rsidR="00AC3256" w:rsidRPr="008333B3" w:rsidRDefault="00AC3256" w:rsidP="00D1647E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3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utfordre til engasjement og </w:t>
                            </w:r>
                            <w:r w:rsidRPr="008333B3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deltagelse i kirke og samfunnsliv.</w:t>
                            </w:r>
                            <w:r w:rsidRPr="008333B3">
                              <w:rPr>
                                <w:noProof/>
                                <w:sz w:val="24"/>
                                <w:szCs w:val="24"/>
                                <w:lang w:eastAsia="nb-NO"/>
                              </w:rPr>
                              <w:t xml:space="preserve"> </w:t>
                            </w: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142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Pr="00A20E59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48"/>
                                <w:szCs w:val="48"/>
                              </w:rPr>
                            </w:pPr>
                          </w:p>
                          <w:p w:rsidR="00AC3256" w:rsidRPr="00D82402" w:rsidRDefault="00AC3256" w:rsidP="008333B3">
                            <w:pPr>
                              <w:pStyle w:val="Listeavsnitt"/>
                              <w:spacing w:after="0" w:line="360" w:lineRule="auto"/>
                              <w:ind w:left="993"/>
                              <w:rPr>
                                <w:rFonts w:ascii="Arial Narrow" w:hAnsi="Arial Narrow" w:cs="Arial"/>
                                <w:sz w:val="36"/>
                                <w:szCs w:val="36"/>
                              </w:rPr>
                            </w:pPr>
                          </w:p>
                          <w:p w:rsidR="00AC3256" w:rsidRPr="00D82402" w:rsidRDefault="00AC3256" w:rsidP="008333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CA157" id="_x0000_s1032" type="#_x0000_t202" style="position:absolute;margin-left:-24.15pt;margin-top:42.15pt;width:212.1pt;height:4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" stroked="f">
                <v:textbox>
                  <w:txbxContent>
                    <w:p w:rsidR="00AC3256" w:rsidRPr="00D1647E" w:rsidRDefault="00AC3256" w:rsidP="00D1647E">
                      <w:pPr>
                        <w:spacing w:after="0" w:line="240" w:lineRule="auto"/>
                        <w:jc w:val="center"/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AC3256" w:rsidRPr="008333B3" w:rsidRDefault="00AC3256" w:rsidP="008333B3">
                      <w:pPr>
                        <w:spacing w:line="240" w:lineRule="auto"/>
                        <w:jc w:val="center"/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333B3"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Hovedmål for trosopplæringen</w:t>
                      </w:r>
                    </w:p>
                    <w:p w:rsidR="00AC3256" w:rsidRPr="008333B3" w:rsidRDefault="00AC3256" w:rsidP="008333B3">
                      <w:pPr>
                        <w:spacing w:line="240" w:lineRule="auto"/>
                        <w:jc w:val="center"/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333B3"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 Rygge og Ekholt:</w:t>
                      </w:r>
                    </w:p>
                    <w:p w:rsidR="00AC3256" w:rsidRPr="00630539" w:rsidRDefault="00AC3256" w:rsidP="00D1647E">
                      <w:pPr>
                        <w:spacing w:after="0" w:line="240" w:lineRule="auto"/>
                        <w:jc w:val="center"/>
                        <w:rPr>
                          <w:rFonts w:ascii="Britannic Bold" w:hAnsi="Britannic Bold" w:cs="MV Boli"/>
                          <w:b/>
                          <w:color w:val="7F7F7F" w:themeColor="text1" w:themeTint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AC3256" w:rsidRPr="008333B3" w:rsidRDefault="00AC3256" w:rsidP="008333B3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 xml:space="preserve">Vi skal utvikle og gjennomføre </w:t>
                      </w:r>
                    </w:p>
                    <w:p w:rsidR="00AC3256" w:rsidRPr="008333B3" w:rsidRDefault="00AC3256" w:rsidP="008333B3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>en systematisk og sammenhengende trosopplæring</w:t>
                      </w:r>
                    </w:p>
                    <w:p w:rsidR="00AC3256" w:rsidRPr="008333B3" w:rsidRDefault="00AC3256" w:rsidP="008333B3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 xml:space="preserve">for alle døpte og tilhørige i alderen 0 – 18 år, </w:t>
                      </w:r>
                    </w:p>
                    <w:p w:rsidR="00AC3256" w:rsidRPr="008333B3" w:rsidRDefault="00AC3256" w:rsidP="008333B3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>uavhengig av funksjonsevne.</w:t>
                      </w:r>
                    </w:p>
                    <w:p w:rsidR="00AC3256" w:rsidRPr="008333B3" w:rsidRDefault="00AC3256" w:rsidP="008333B3">
                      <w:pPr>
                        <w:spacing w:after="0"/>
                        <w:jc w:val="center"/>
                        <w:rPr>
                          <w:rFonts w:cs="MV Boli"/>
                          <w:sz w:val="24"/>
                          <w:szCs w:val="24"/>
                        </w:rPr>
                      </w:pPr>
                    </w:p>
                    <w:p w:rsidR="00AC3256" w:rsidRPr="008333B3" w:rsidRDefault="00AC3256" w:rsidP="008333B3">
                      <w:pPr>
                        <w:spacing w:after="0" w:line="360" w:lineRule="auto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Trosopplæringen skal</w:t>
                      </w:r>
                    </w:p>
                    <w:p w:rsidR="00AC3256" w:rsidRPr="008333B3" w:rsidRDefault="00AC3256" w:rsidP="00D1647E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vekke og styrke den kristne tro,</w:t>
                      </w:r>
                    </w:p>
                    <w:p w:rsidR="00AC3256" w:rsidRDefault="00AC3256" w:rsidP="00D1647E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3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gi kjennskap til </w:t>
                      </w:r>
                    </w:p>
                    <w:p w:rsidR="00AC3256" w:rsidRPr="008333B3" w:rsidRDefault="00AC3256" w:rsidP="00D1647E">
                      <w:pPr>
                        <w:pStyle w:val="Listeavsnitt"/>
                        <w:spacing w:line="360" w:lineRule="auto"/>
                        <w:ind w:left="993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den treenige Gud,</w:t>
                      </w:r>
                    </w:p>
                    <w:p w:rsidR="00AC3256" w:rsidRDefault="00AC3256" w:rsidP="00D1647E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3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8333B3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bidra til kristen</w:t>
                      </w:r>
                      <w:r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livstolkning og livsmestring </w:t>
                      </w:r>
                    </w:p>
                    <w:p w:rsidR="00AC3256" w:rsidRPr="00D1647E" w:rsidRDefault="00AC3256" w:rsidP="00D1647E">
                      <w:pPr>
                        <w:pStyle w:val="Listeavsnitt"/>
                        <w:spacing w:after="0" w:line="240" w:lineRule="auto"/>
                        <w:ind w:left="993"/>
                        <w:rPr>
                          <w:rFonts w:ascii="Arial Narrow" w:hAnsi="Arial Narrow" w:cs="Arial"/>
                          <w:sz w:val="16"/>
                          <w:szCs w:val="16"/>
                        </w:rPr>
                      </w:pPr>
                    </w:p>
                    <w:p w:rsidR="00AC3256" w:rsidRPr="008333B3" w:rsidRDefault="00AC3256" w:rsidP="00D1647E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3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utfordre til engasjement og </w:t>
                      </w:r>
                      <w:r w:rsidRPr="008333B3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deltagelse i kirke og samfunnsliv.</w:t>
                      </w:r>
                      <w:r w:rsidRPr="008333B3">
                        <w:rPr>
                          <w:noProof/>
                          <w:sz w:val="24"/>
                          <w:szCs w:val="24"/>
                          <w:lang w:eastAsia="nb-NO"/>
                        </w:rPr>
                        <w:t xml:space="preserve"> </w:t>
                      </w: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142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Pr="00A20E59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48"/>
                          <w:szCs w:val="48"/>
                        </w:rPr>
                      </w:pPr>
                    </w:p>
                    <w:p w:rsidR="00AC3256" w:rsidRPr="00D82402" w:rsidRDefault="00AC3256" w:rsidP="008333B3">
                      <w:pPr>
                        <w:pStyle w:val="Listeavsnitt"/>
                        <w:spacing w:after="0" w:line="360" w:lineRule="auto"/>
                        <w:ind w:left="993"/>
                        <w:rPr>
                          <w:rFonts w:ascii="Arial Narrow" w:hAnsi="Arial Narrow" w:cs="Arial"/>
                          <w:sz w:val="36"/>
                          <w:szCs w:val="36"/>
                        </w:rPr>
                      </w:pPr>
                    </w:p>
                    <w:p w:rsidR="00AC3256" w:rsidRPr="00D82402" w:rsidRDefault="00AC3256" w:rsidP="008333B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3685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5168" behindDoc="0" locked="0" layoutInCell="1" allowOverlap="1" wp14:anchorId="3CF1C7B5" wp14:editId="22872C78">
            <wp:simplePos x="0" y="0"/>
            <wp:positionH relativeFrom="column">
              <wp:posOffset>6036945</wp:posOffset>
            </wp:positionH>
            <wp:positionV relativeFrom="paragraph">
              <wp:posOffset>2026920</wp:posOffset>
            </wp:positionV>
            <wp:extent cx="6084223" cy="4505325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dnk_moenster_kantlinje_sort_forlopning_nedenfr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223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685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59264" behindDoc="0" locked="0" layoutInCell="1" allowOverlap="1" wp14:anchorId="04BCCE12" wp14:editId="5A3A4E85">
            <wp:simplePos x="0" y="0"/>
            <wp:positionH relativeFrom="column">
              <wp:posOffset>-638175</wp:posOffset>
            </wp:positionH>
            <wp:positionV relativeFrom="paragraph">
              <wp:posOffset>2032000</wp:posOffset>
            </wp:positionV>
            <wp:extent cx="6084223" cy="4505325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dnk_moenster_kantlinje_sort_forlopning_nedenfr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223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AEB" w:rsidRPr="00755404" w:rsidSect="00716705">
      <w:pgSz w:w="20160" w:h="12240" w:orient="landscape" w:code="1"/>
      <w:pgMar w:top="1008" w:right="1008" w:bottom="1008" w:left="1008" w:header="720" w:footer="720" w:gutter="0"/>
      <w:cols w:num="4" w:space="720" w:equalWidth="0">
        <w:col w:w="3852" w:space="720"/>
        <w:col w:w="4140" w:space="720"/>
        <w:col w:w="4140" w:space="720"/>
        <w:col w:w="3852"/>
      </w:cols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256" w:rsidRDefault="00AC3256">
      <w:r>
        <w:separator/>
      </w:r>
    </w:p>
  </w:endnote>
  <w:endnote w:type="continuationSeparator" w:id="0">
    <w:p w:rsidR="00AC3256" w:rsidRDefault="00AC3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Optima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256" w:rsidRDefault="00AC3256">
      <w:r>
        <w:separator/>
      </w:r>
    </w:p>
  </w:footnote>
  <w:footnote w:type="continuationSeparator" w:id="0">
    <w:p w:rsidR="00AC3256" w:rsidRDefault="00AC3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C2410"/>
    <w:multiLevelType w:val="hybridMultilevel"/>
    <w:tmpl w:val="4D9243C4"/>
    <w:lvl w:ilvl="0" w:tplc="BE8234B4">
      <w:start w:val="1"/>
      <w:numFmt w:val="bullet"/>
      <w:lvlText w:val="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77EDF"/>
    <w:multiLevelType w:val="hybridMultilevel"/>
    <w:tmpl w:val="F486537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C1B0A"/>
    <w:multiLevelType w:val="hybridMultilevel"/>
    <w:tmpl w:val="210E6FA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337197"/>
    <w:multiLevelType w:val="hybridMultilevel"/>
    <w:tmpl w:val="EA6CF28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56A65"/>
    <w:multiLevelType w:val="hybridMultilevel"/>
    <w:tmpl w:val="D53E384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activeWritingStyle w:appName="MSWord" w:lang="nb-NO" w:vendorID="64" w:dllVersion="131078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52"/>
    <w:rsid w:val="00003387"/>
    <w:rsid w:val="000034A3"/>
    <w:rsid w:val="00007B73"/>
    <w:rsid w:val="00033C0F"/>
    <w:rsid w:val="00051AEB"/>
    <w:rsid w:val="000541DD"/>
    <w:rsid w:val="00071E3E"/>
    <w:rsid w:val="00081D9C"/>
    <w:rsid w:val="000A4144"/>
    <w:rsid w:val="000A42F5"/>
    <w:rsid w:val="000B46DD"/>
    <w:rsid w:val="000B4FCF"/>
    <w:rsid w:val="000E74DA"/>
    <w:rsid w:val="00113046"/>
    <w:rsid w:val="00117B94"/>
    <w:rsid w:val="001253E2"/>
    <w:rsid w:val="0012572D"/>
    <w:rsid w:val="00134E29"/>
    <w:rsid w:val="00144F96"/>
    <w:rsid w:val="001D202B"/>
    <w:rsid w:val="001D402C"/>
    <w:rsid w:val="001E353E"/>
    <w:rsid w:val="001F4231"/>
    <w:rsid w:val="001F56E8"/>
    <w:rsid w:val="00202242"/>
    <w:rsid w:val="00216759"/>
    <w:rsid w:val="00216FDF"/>
    <w:rsid w:val="002213EA"/>
    <w:rsid w:val="00236355"/>
    <w:rsid w:val="00237B29"/>
    <w:rsid w:val="00242515"/>
    <w:rsid w:val="002774BF"/>
    <w:rsid w:val="00294DB0"/>
    <w:rsid w:val="002A268D"/>
    <w:rsid w:val="002B5EDA"/>
    <w:rsid w:val="002C6B51"/>
    <w:rsid w:val="002D158D"/>
    <w:rsid w:val="002E1C95"/>
    <w:rsid w:val="003012CE"/>
    <w:rsid w:val="00304009"/>
    <w:rsid w:val="00311432"/>
    <w:rsid w:val="00320B3D"/>
    <w:rsid w:val="003374E3"/>
    <w:rsid w:val="003413D9"/>
    <w:rsid w:val="003433BE"/>
    <w:rsid w:val="00381A35"/>
    <w:rsid w:val="00393504"/>
    <w:rsid w:val="00394E76"/>
    <w:rsid w:val="003B534A"/>
    <w:rsid w:val="003C2C8D"/>
    <w:rsid w:val="003D6C80"/>
    <w:rsid w:val="003E6F76"/>
    <w:rsid w:val="00416292"/>
    <w:rsid w:val="0042718E"/>
    <w:rsid w:val="00437233"/>
    <w:rsid w:val="00445D34"/>
    <w:rsid w:val="00461BDC"/>
    <w:rsid w:val="00461D96"/>
    <w:rsid w:val="00467FE4"/>
    <w:rsid w:val="0047192E"/>
    <w:rsid w:val="00472D13"/>
    <w:rsid w:val="00482D6D"/>
    <w:rsid w:val="00486E9E"/>
    <w:rsid w:val="004B4CEA"/>
    <w:rsid w:val="004D0B59"/>
    <w:rsid w:val="004E4C52"/>
    <w:rsid w:val="004E7832"/>
    <w:rsid w:val="004F6568"/>
    <w:rsid w:val="004F658A"/>
    <w:rsid w:val="00506068"/>
    <w:rsid w:val="005063B3"/>
    <w:rsid w:val="00512AB9"/>
    <w:rsid w:val="0051390B"/>
    <w:rsid w:val="00533364"/>
    <w:rsid w:val="00551609"/>
    <w:rsid w:val="00552FBD"/>
    <w:rsid w:val="00557A64"/>
    <w:rsid w:val="0056793A"/>
    <w:rsid w:val="005740B7"/>
    <w:rsid w:val="005859E3"/>
    <w:rsid w:val="005920DE"/>
    <w:rsid w:val="005A4B6F"/>
    <w:rsid w:val="005B1A7F"/>
    <w:rsid w:val="005C1C5E"/>
    <w:rsid w:val="005C3431"/>
    <w:rsid w:val="005D3ACE"/>
    <w:rsid w:val="005D7E1B"/>
    <w:rsid w:val="005E49E4"/>
    <w:rsid w:val="005F0355"/>
    <w:rsid w:val="005F4A9F"/>
    <w:rsid w:val="0060236F"/>
    <w:rsid w:val="00617F8E"/>
    <w:rsid w:val="006213D4"/>
    <w:rsid w:val="00621A1C"/>
    <w:rsid w:val="00622C1E"/>
    <w:rsid w:val="0064297C"/>
    <w:rsid w:val="0064622B"/>
    <w:rsid w:val="00663685"/>
    <w:rsid w:val="0067797E"/>
    <w:rsid w:val="0068763D"/>
    <w:rsid w:val="006A55D6"/>
    <w:rsid w:val="006B0C71"/>
    <w:rsid w:val="006E123A"/>
    <w:rsid w:val="006F3C36"/>
    <w:rsid w:val="006F587E"/>
    <w:rsid w:val="006F628F"/>
    <w:rsid w:val="00703388"/>
    <w:rsid w:val="007033B4"/>
    <w:rsid w:val="00703D38"/>
    <w:rsid w:val="00716705"/>
    <w:rsid w:val="00722BFB"/>
    <w:rsid w:val="007352E2"/>
    <w:rsid w:val="00747C70"/>
    <w:rsid w:val="00755404"/>
    <w:rsid w:val="00756E73"/>
    <w:rsid w:val="00763DDC"/>
    <w:rsid w:val="00770B4B"/>
    <w:rsid w:val="00775D14"/>
    <w:rsid w:val="007813B3"/>
    <w:rsid w:val="00790728"/>
    <w:rsid w:val="007A5E34"/>
    <w:rsid w:val="007B47AA"/>
    <w:rsid w:val="007D2B04"/>
    <w:rsid w:val="007D53FE"/>
    <w:rsid w:val="007F5E36"/>
    <w:rsid w:val="008100D2"/>
    <w:rsid w:val="008333B3"/>
    <w:rsid w:val="00837AE6"/>
    <w:rsid w:val="00851951"/>
    <w:rsid w:val="00853593"/>
    <w:rsid w:val="008619C8"/>
    <w:rsid w:val="008717E5"/>
    <w:rsid w:val="0088222F"/>
    <w:rsid w:val="008C0EA3"/>
    <w:rsid w:val="008C0FE8"/>
    <w:rsid w:val="008C4802"/>
    <w:rsid w:val="008C6B22"/>
    <w:rsid w:val="008E56FA"/>
    <w:rsid w:val="00917A59"/>
    <w:rsid w:val="009204AF"/>
    <w:rsid w:val="00920E87"/>
    <w:rsid w:val="009218D8"/>
    <w:rsid w:val="00962EBB"/>
    <w:rsid w:val="0099163D"/>
    <w:rsid w:val="009B523F"/>
    <w:rsid w:val="009B61B1"/>
    <w:rsid w:val="009C4CA3"/>
    <w:rsid w:val="009D4A3C"/>
    <w:rsid w:val="009E042E"/>
    <w:rsid w:val="009E09FE"/>
    <w:rsid w:val="009F6B9C"/>
    <w:rsid w:val="00A00E6B"/>
    <w:rsid w:val="00A1203E"/>
    <w:rsid w:val="00A27E3E"/>
    <w:rsid w:val="00A62B15"/>
    <w:rsid w:val="00AB34DA"/>
    <w:rsid w:val="00AB71F5"/>
    <w:rsid w:val="00AC3256"/>
    <w:rsid w:val="00AC6C08"/>
    <w:rsid w:val="00AD3B75"/>
    <w:rsid w:val="00AF6343"/>
    <w:rsid w:val="00AF68AB"/>
    <w:rsid w:val="00B00F5B"/>
    <w:rsid w:val="00B22873"/>
    <w:rsid w:val="00B31E53"/>
    <w:rsid w:val="00B45183"/>
    <w:rsid w:val="00B74F2E"/>
    <w:rsid w:val="00B83792"/>
    <w:rsid w:val="00B8502E"/>
    <w:rsid w:val="00B9407E"/>
    <w:rsid w:val="00BA7D7E"/>
    <w:rsid w:val="00BC26BE"/>
    <w:rsid w:val="00BC2B2D"/>
    <w:rsid w:val="00BD1B8D"/>
    <w:rsid w:val="00BD5B2F"/>
    <w:rsid w:val="00BE0EE5"/>
    <w:rsid w:val="00BE3EDD"/>
    <w:rsid w:val="00BF1976"/>
    <w:rsid w:val="00C054BA"/>
    <w:rsid w:val="00C120EF"/>
    <w:rsid w:val="00C1699A"/>
    <w:rsid w:val="00C17484"/>
    <w:rsid w:val="00C46569"/>
    <w:rsid w:val="00C52FB4"/>
    <w:rsid w:val="00C67399"/>
    <w:rsid w:val="00C72419"/>
    <w:rsid w:val="00C762B7"/>
    <w:rsid w:val="00CB676C"/>
    <w:rsid w:val="00CC25B8"/>
    <w:rsid w:val="00CD1218"/>
    <w:rsid w:val="00D1647E"/>
    <w:rsid w:val="00D37D6A"/>
    <w:rsid w:val="00D54725"/>
    <w:rsid w:val="00D67DA3"/>
    <w:rsid w:val="00DD180D"/>
    <w:rsid w:val="00DE115C"/>
    <w:rsid w:val="00DE35E9"/>
    <w:rsid w:val="00DE7156"/>
    <w:rsid w:val="00E02893"/>
    <w:rsid w:val="00E178F9"/>
    <w:rsid w:val="00E44EF4"/>
    <w:rsid w:val="00E9608A"/>
    <w:rsid w:val="00EB2A3A"/>
    <w:rsid w:val="00EB3583"/>
    <w:rsid w:val="00EC6849"/>
    <w:rsid w:val="00EF33EE"/>
    <w:rsid w:val="00EF52DB"/>
    <w:rsid w:val="00EF541D"/>
    <w:rsid w:val="00F05422"/>
    <w:rsid w:val="00F529C2"/>
    <w:rsid w:val="00F62F51"/>
    <w:rsid w:val="00F7209F"/>
    <w:rsid w:val="00F73E1F"/>
    <w:rsid w:val="00F82A51"/>
    <w:rsid w:val="00F9168B"/>
    <w:rsid w:val="00FA1A69"/>
    <w:rsid w:val="00FA7B3F"/>
    <w:rsid w:val="00FD619F"/>
    <w:rsid w:val="00FF0EAC"/>
    <w:rsid w:val="00FF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c9f">
      <v:stroke color="#c9f" weight="1.5pt"/>
    </o:shapedefaults>
    <o:shapelayout v:ext="edit">
      <o:idmap v:ext="edit" data="1"/>
    </o:shapelayout>
  </w:shapeDefaults>
  <w:decimalSymbol w:val=","/>
  <w:listSeparator w:val=";"/>
  <w15:docId w15:val="{5DDC8AE4-96FD-49CC-9C84-193185DD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C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nb-NO"/>
    </w:rPr>
  </w:style>
  <w:style w:type="paragraph" w:styleId="Overskrift1">
    <w:name w:val="heading 1"/>
    <w:basedOn w:val="Normal"/>
    <w:next w:val="Overskrift2"/>
    <w:qFormat/>
    <w:rsid w:val="00AF6343"/>
    <w:pPr>
      <w:jc w:val="center"/>
      <w:outlineLvl w:val="0"/>
    </w:pPr>
    <w:rPr>
      <w:rFonts w:ascii="Century Gothic" w:hAnsi="Century Gothic"/>
      <w:color w:val="993300"/>
      <w:spacing w:val="20"/>
      <w:sz w:val="72"/>
      <w:szCs w:val="52"/>
    </w:rPr>
  </w:style>
  <w:style w:type="paragraph" w:styleId="Overskrift2">
    <w:name w:val="heading 2"/>
    <w:basedOn w:val="Normal"/>
    <w:next w:val="Normal"/>
    <w:qFormat/>
    <w:rsid w:val="00AF6343"/>
    <w:pPr>
      <w:spacing w:after="360"/>
      <w:jc w:val="center"/>
      <w:outlineLvl w:val="1"/>
    </w:pPr>
    <w:rPr>
      <w:rFonts w:ascii="Century Gothic" w:hAnsi="Century Gothic" w:cs="Arial"/>
      <w:color w:val="993300"/>
      <w:spacing w:val="10"/>
      <w:sz w:val="40"/>
      <w:szCs w:val="36"/>
    </w:rPr>
  </w:style>
  <w:style w:type="paragraph" w:styleId="Overskrift3">
    <w:name w:val="heading 3"/>
    <w:basedOn w:val="Overskrift1"/>
    <w:next w:val="Normal"/>
    <w:qFormat/>
    <w:rsid w:val="003012CE"/>
    <w:pPr>
      <w:spacing w:before="120" w:after="240"/>
      <w:outlineLvl w:val="2"/>
    </w:pPr>
    <w:rPr>
      <w:rFonts w:cs="Arial"/>
      <w:caps/>
      <w:color w:val="008080"/>
      <w:spacing w:val="10"/>
      <w:sz w:val="28"/>
      <w:szCs w:val="32"/>
    </w:rPr>
  </w:style>
  <w:style w:type="paragraph" w:styleId="Overskrift4">
    <w:name w:val="heading 4"/>
    <w:next w:val="Normal"/>
    <w:link w:val="Overskrift4Tegn"/>
    <w:qFormat/>
    <w:rsid w:val="00AF6343"/>
    <w:pPr>
      <w:spacing w:before="360" w:after="120"/>
      <w:outlineLvl w:val="3"/>
    </w:pPr>
    <w:rPr>
      <w:rFonts w:ascii="Century Gothic" w:hAnsi="Century Gothic" w:cs="Arial"/>
      <w:caps/>
      <w:color w:val="808000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4Tegn">
    <w:name w:val="Overskrift 4 Tegn"/>
    <w:basedOn w:val="BrdtekstTegn"/>
    <w:link w:val="Overskrift4"/>
    <w:rsid w:val="00AF6343"/>
    <w:rPr>
      <w:rFonts w:ascii="Century Gothic" w:hAnsi="Century Gothic" w:cs="Arial"/>
      <w:caps/>
      <w:color w:val="808000"/>
      <w:sz w:val="22"/>
      <w:szCs w:val="22"/>
      <w:lang w:val="en-US" w:eastAsia="en-US" w:bidi="ar-SA"/>
    </w:rPr>
  </w:style>
  <w:style w:type="character" w:customStyle="1" w:styleId="BrdtekstTegn">
    <w:name w:val="Brødtekst Tegn"/>
    <w:basedOn w:val="Standardskriftforavsnitt"/>
    <w:link w:val="Brdtekst"/>
    <w:rsid w:val="00AF6343"/>
    <w:rPr>
      <w:rFonts w:ascii="Sylfaen" w:hAnsi="Sylfaen" w:cs="Arial"/>
      <w:sz w:val="22"/>
      <w:szCs w:val="22"/>
      <w:lang w:val="en-US" w:eastAsia="en-US" w:bidi="ar-SA"/>
    </w:rPr>
  </w:style>
  <w:style w:type="paragraph" w:styleId="Brdtekst">
    <w:name w:val="Body Text"/>
    <w:basedOn w:val="Normal"/>
    <w:link w:val="BrdtekstTegn"/>
    <w:rsid w:val="00AF6343"/>
    <w:pPr>
      <w:spacing w:after="240" w:line="240" w:lineRule="atLeast"/>
    </w:pPr>
    <w:rPr>
      <w:rFonts w:ascii="Sylfaen" w:hAnsi="Sylfaen" w:cs="Arial"/>
    </w:rPr>
  </w:style>
  <w:style w:type="paragraph" w:customStyle="1" w:styleId="Address2">
    <w:name w:val="Address 2"/>
    <w:basedOn w:val="Normal"/>
    <w:rsid w:val="00AF6343"/>
    <w:pPr>
      <w:keepLines/>
      <w:spacing w:line="160" w:lineRule="atLeast"/>
      <w:jc w:val="center"/>
    </w:pPr>
    <w:rPr>
      <w:rFonts w:ascii="Sylfaen" w:hAnsi="Sylfaen"/>
      <w:sz w:val="20"/>
      <w:szCs w:val="20"/>
    </w:rPr>
  </w:style>
  <w:style w:type="paragraph" w:styleId="Liste">
    <w:name w:val="List"/>
    <w:basedOn w:val="Normal"/>
    <w:rsid w:val="00AF6343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before="120" w:after="120" w:line="200" w:lineRule="atLeast"/>
      <w:ind w:left="245" w:right="245"/>
      <w:jc w:val="center"/>
    </w:pPr>
    <w:rPr>
      <w:rFonts w:ascii="Century Gothic" w:hAnsi="Century Gothic" w:cs="Arial"/>
      <w:i/>
      <w:iCs/>
    </w:rPr>
  </w:style>
  <w:style w:type="paragraph" w:customStyle="1" w:styleId="highlightedtext">
    <w:name w:val="highlighted text"/>
    <w:basedOn w:val="Normal"/>
    <w:next w:val="Normal"/>
    <w:rsid w:val="00AF6343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Arial"/>
      <w:i/>
      <w:color w:val="FFFFFF"/>
    </w:rPr>
  </w:style>
  <w:style w:type="paragraph" w:customStyle="1" w:styleId="Address1">
    <w:name w:val="Address 1"/>
    <w:rsid w:val="00AF6343"/>
    <w:rPr>
      <w:rFonts w:ascii="Century Gothic" w:hAnsi="Century Gothic" w:cs="Arial"/>
      <w:bCs/>
      <w:spacing w:val="10"/>
      <w:sz w:val="28"/>
      <w:szCs w:val="28"/>
    </w:rPr>
  </w:style>
  <w:style w:type="paragraph" w:styleId="NormalWeb">
    <w:name w:val="Normal (Web)"/>
    <w:basedOn w:val="Normal"/>
    <w:rsid w:val="00216759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styleId="Bobletekst">
    <w:name w:val="Balloon Text"/>
    <w:basedOn w:val="Normal"/>
    <w:semiHidden/>
    <w:rsid w:val="00AB34DA"/>
    <w:rPr>
      <w:rFonts w:ascii="Tahoma" w:hAnsi="Tahoma" w:cs="Tahoma"/>
      <w:sz w:val="16"/>
      <w:szCs w:val="16"/>
    </w:rPr>
  </w:style>
  <w:style w:type="paragraph" w:customStyle="1" w:styleId="Tagline">
    <w:name w:val="Tagline"/>
    <w:rsid w:val="00AF6343"/>
    <w:pPr>
      <w:spacing w:after="240"/>
      <w:jc w:val="center"/>
    </w:pPr>
    <w:rPr>
      <w:rFonts w:ascii="Century Gothic" w:hAnsi="Century Gothic" w:cs="Arial"/>
      <w:caps/>
      <w:color w:val="808000"/>
      <w:sz w:val="22"/>
      <w:szCs w:val="22"/>
    </w:rPr>
  </w:style>
  <w:style w:type="paragraph" w:styleId="Topptekst">
    <w:name w:val="header"/>
    <w:basedOn w:val="Normal"/>
    <w:rsid w:val="00E178F9"/>
    <w:pPr>
      <w:tabs>
        <w:tab w:val="center" w:pos="4320"/>
        <w:tab w:val="right" w:pos="8640"/>
      </w:tabs>
    </w:pPr>
  </w:style>
  <w:style w:type="paragraph" w:styleId="Bunntekst">
    <w:name w:val="footer"/>
    <w:basedOn w:val="Normal"/>
    <w:rsid w:val="00E178F9"/>
    <w:pPr>
      <w:tabs>
        <w:tab w:val="center" w:pos="4320"/>
        <w:tab w:val="right" w:pos="8640"/>
      </w:tabs>
    </w:pPr>
  </w:style>
  <w:style w:type="paragraph" w:styleId="Listeavsnitt">
    <w:name w:val="List Paragraph"/>
    <w:basedOn w:val="Normal"/>
    <w:uiPriority w:val="34"/>
    <w:qFormat/>
    <w:rsid w:val="009204A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71E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ww.kirken.no/rygge" TargetMode="External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mailto:elisabeth.ytrehorn@rygge.kommune.n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2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kirken.no/rygg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mailto:elisabeth.ytrehorn@rygge.kommune.no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fil01\minedok2012$\Elisabeth.Ytrehorn\maler\Reisebrosjyre%20(8,5x14,%20liggende,%20fire%20bretter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C8BC687-5A9D-4DEE-9097-92CA21E620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Reisebrosjyre (8,5x14, liggende, fire bretter)</Template>
  <TotalTime>8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Travel brochure (8 1/2 x 14, landscape, 4-fold)</vt:lpstr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 brochure (8 1/2 x 14, landscape, 4-fold)</dc:title>
  <dc:creator>Elisabeth Ytrehorn</dc:creator>
  <cp:keywords/>
  <cp:lastModifiedBy>Elisabeth Ytrehorn</cp:lastModifiedBy>
  <cp:revision>5</cp:revision>
  <cp:lastPrinted>2018-09-20T07:35:00Z</cp:lastPrinted>
  <dcterms:created xsi:type="dcterms:W3CDTF">2018-09-20T08:32:00Z</dcterms:created>
  <dcterms:modified xsi:type="dcterms:W3CDTF">2018-09-20T08:39:00Z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TC010517211033</vt:lpwstr>
  </property>
</Properties>
</file>